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E000" w14:textId="3DA3EBC8" w:rsidR="00991DCF" w:rsidRDefault="006E5080" w:rsidP="00612FF9">
      <w:pPr>
        <w:pStyle w:val="NoSpacing"/>
        <w:rPr>
          <w:b/>
          <w:bCs/>
          <w:i w:val="0"/>
          <w:iCs w:val="0"/>
          <w:sz w:val="28"/>
          <w:szCs w:val="28"/>
        </w:rPr>
      </w:pPr>
      <w:r w:rsidRPr="00E93AA7">
        <w:rPr>
          <w:b/>
          <w:bCs/>
          <w:i w:val="0"/>
          <w:iCs w:val="0"/>
          <w:sz w:val="28"/>
          <w:szCs w:val="28"/>
        </w:rPr>
        <w:t>VAS Application form</w:t>
      </w:r>
    </w:p>
    <w:p w14:paraId="39A0F9BA" w14:textId="2FD0620D" w:rsidR="00D9491B" w:rsidRPr="00E93AA7" w:rsidRDefault="00D9491B" w:rsidP="00612FF9">
      <w:pPr>
        <w:pStyle w:val="NoSpacing"/>
        <w:rPr>
          <w:b/>
          <w:bCs/>
          <w:i w:val="0"/>
          <w:iCs w:val="0"/>
          <w:sz w:val="28"/>
          <w:szCs w:val="28"/>
        </w:rPr>
      </w:pPr>
      <w:r>
        <w:rPr>
          <w:b/>
          <w:bCs/>
          <w:i w:val="0"/>
          <w:iCs w:val="0"/>
          <w:sz w:val="28"/>
          <w:szCs w:val="28"/>
        </w:rPr>
        <w:t>Version 1.</w:t>
      </w:r>
      <w:r w:rsidR="0045419E">
        <w:rPr>
          <w:b/>
          <w:bCs/>
          <w:i w:val="0"/>
          <w:iCs w:val="0"/>
          <w:sz w:val="28"/>
          <w:szCs w:val="28"/>
        </w:rPr>
        <w:t>1</w:t>
      </w:r>
      <w:r>
        <w:rPr>
          <w:b/>
          <w:bCs/>
          <w:i w:val="0"/>
          <w:iCs w:val="0"/>
          <w:sz w:val="28"/>
          <w:szCs w:val="28"/>
        </w:rPr>
        <w:t>, November 2025</w:t>
      </w:r>
    </w:p>
    <w:p w14:paraId="399D35CB" w14:textId="77E26202" w:rsidR="00FB44FA" w:rsidRDefault="00FB44FA" w:rsidP="00612FF9">
      <w:pPr>
        <w:pStyle w:val="NoSpacing"/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936"/>
        <w:gridCol w:w="5350"/>
      </w:tblGrid>
      <w:tr w:rsidR="007C396D" w:rsidRPr="006F5439" w14:paraId="3BBFC332" w14:textId="77777777" w:rsidTr="704F3F09">
        <w:tc>
          <w:tcPr>
            <w:tcW w:w="9286" w:type="dxa"/>
            <w:gridSpan w:val="2"/>
            <w:shd w:val="clear" w:color="auto" w:fill="D9D9D9" w:themeFill="background1" w:themeFillShade="D9"/>
          </w:tcPr>
          <w:p w14:paraId="71BB23EB" w14:textId="5599218F" w:rsidR="005463FB" w:rsidRPr="005463FB" w:rsidRDefault="005463FB" w:rsidP="005463FB">
            <w:pPr>
              <w:spacing w:after="0" w:line="240" w:lineRule="auto"/>
              <w:rPr>
                <w:i w:val="0"/>
                <w:iCs w:val="0"/>
                <w:lang w:val="en-SE"/>
              </w:rPr>
            </w:pPr>
            <w:r w:rsidRPr="005463FB">
              <w:rPr>
                <w:b/>
                <w:bCs/>
                <w:i w:val="0"/>
                <w:iCs w:val="0"/>
                <w:lang w:val="en-SE"/>
              </w:rPr>
              <w:t>Dear Development Partner,</w:t>
            </w:r>
            <w:r w:rsidRPr="005463FB">
              <w:rPr>
                <w:i w:val="0"/>
                <w:iCs w:val="0"/>
                <w:lang w:val="en-SE"/>
              </w:rPr>
              <w:t> </w:t>
            </w:r>
          </w:p>
          <w:p w14:paraId="33D1D18A" w14:textId="77777777" w:rsidR="008F70FB" w:rsidRDefault="008F70FB" w:rsidP="005463FB">
            <w:pPr>
              <w:spacing w:after="0" w:line="240" w:lineRule="auto"/>
              <w:rPr>
                <w:b/>
                <w:bCs/>
                <w:i w:val="0"/>
                <w:iCs w:val="0"/>
                <w:lang w:val="en-SE"/>
              </w:rPr>
            </w:pPr>
          </w:p>
          <w:p w14:paraId="7C8F8CC8" w14:textId="5489F318" w:rsidR="00CF0D05" w:rsidRDefault="005463FB" w:rsidP="704F3F09">
            <w:pPr>
              <w:spacing w:after="0" w:line="240" w:lineRule="auto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As a Qmatic Certified Development Partner, you play an important role in developing VAS solutions</w:t>
            </w:r>
            <w:r w:rsidR="00EF20F1" w:rsidRPr="704F3F09">
              <w:rPr>
                <w:i w:val="0"/>
                <w:iCs w:val="0"/>
              </w:rPr>
              <w:t xml:space="preserve"> integrated into </w:t>
            </w:r>
            <w:r w:rsidR="00FC3123" w:rsidRPr="704F3F09">
              <w:rPr>
                <w:i w:val="0"/>
                <w:iCs w:val="0"/>
              </w:rPr>
              <w:t>Qmatic Products</w:t>
            </w:r>
            <w:r w:rsidR="00355A22" w:rsidRPr="704F3F09">
              <w:rPr>
                <w:i w:val="0"/>
                <w:iCs w:val="0"/>
              </w:rPr>
              <w:t>.</w:t>
            </w:r>
          </w:p>
          <w:p w14:paraId="5C2A5959" w14:textId="77777777" w:rsidR="00B91970" w:rsidRDefault="00B91970" w:rsidP="005463FB">
            <w:pPr>
              <w:spacing w:after="0" w:line="240" w:lineRule="auto"/>
              <w:rPr>
                <w:i w:val="0"/>
                <w:iCs w:val="0"/>
                <w:lang w:val="en-SE"/>
              </w:rPr>
            </w:pPr>
          </w:p>
          <w:p w14:paraId="55F63EB2" w14:textId="0F3492A6" w:rsidR="005E1B20" w:rsidRPr="005E1B20" w:rsidRDefault="005E1B20" w:rsidP="704F3F09">
            <w:pPr>
              <w:spacing w:after="0" w:line="240" w:lineRule="auto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“VAS (Value-Added Services)” are applications and integrations built on top of the Qmatic platform that extend standard Qmatic product functionality.</w:t>
            </w:r>
            <w:r w:rsidR="00B91970" w:rsidRPr="704F3F09">
              <w:rPr>
                <w:i w:val="0"/>
                <w:iCs w:val="0"/>
              </w:rPr>
              <w:t xml:space="preserve"> </w:t>
            </w:r>
          </w:p>
          <w:p w14:paraId="4EB43B99" w14:textId="77777777" w:rsidR="00EF20F1" w:rsidRPr="005E1B20" w:rsidRDefault="00EF20F1" w:rsidP="005463FB">
            <w:pPr>
              <w:spacing w:after="0" w:line="240" w:lineRule="auto"/>
              <w:rPr>
                <w:i w:val="0"/>
                <w:iCs w:val="0"/>
              </w:rPr>
            </w:pPr>
          </w:p>
          <w:p w14:paraId="776368FE" w14:textId="3185F2D1" w:rsidR="000A0CB9" w:rsidRPr="00D964F7" w:rsidRDefault="005463FB" w:rsidP="704F3F09">
            <w:pPr>
              <w:spacing w:after="0" w:line="240" w:lineRule="auto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 xml:space="preserve">Qmatic will review and certify VAS, and once </w:t>
            </w:r>
            <w:r w:rsidR="00666A34" w:rsidRPr="704F3F09">
              <w:rPr>
                <w:i w:val="0"/>
                <w:iCs w:val="0"/>
              </w:rPr>
              <w:t>certified</w:t>
            </w:r>
            <w:r w:rsidRPr="704F3F09">
              <w:rPr>
                <w:i w:val="0"/>
                <w:iCs w:val="0"/>
              </w:rPr>
              <w:t xml:space="preserve">, the </w:t>
            </w:r>
            <w:r w:rsidR="00666A34" w:rsidRPr="704F3F09">
              <w:rPr>
                <w:i w:val="0"/>
                <w:iCs w:val="0"/>
              </w:rPr>
              <w:t>VAS</w:t>
            </w:r>
            <w:r w:rsidRPr="704F3F09">
              <w:rPr>
                <w:i w:val="0"/>
                <w:iCs w:val="0"/>
              </w:rPr>
              <w:t xml:space="preserve"> will be published in the Q-Store, making it available for global promotion. </w:t>
            </w:r>
          </w:p>
        </w:tc>
      </w:tr>
      <w:tr w:rsidR="0014443E" w:rsidRPr="006F5439" w14:paraId="3D895B96" w14:textId="77777777" w:rsidTr="704F3F09">
        <w:tc>
          <w:tcPr>
            <w:tcW w:w="9286" w:type="dxa"/>
            <w:gridSpan w:val="2"/>
            <w:shd w:val="clear" w:color="auto" w:fill="D9D9D9" w:themeFill="background1" w:themeFillShade="D9"/>
          </w:tcPr>
          <w:p w14:paraId="5F2585C2" w14:textId="7A44E042" w:rsidR="0014443E" w:rsidRPr="00EC4B24" w:rsidRDefault="0014443E" w:rsidP="00612FF9">
            <w:pPr>
              <w:pStyle w:val="NoSpacing"/>
              <w:rPr>
                <w:b/>
                <w:i w:val="0"/>
                <w:iCs w:val="0"/>
              </w:rPr>
            </w:pPr>
            <w:r w:rsidRPr="00EC4B24">
              <w:rPr>
                <w:b/>
                <w:i w:val="0"/>
                <w:iCs w:val="0"/>
              </w:rPr>
              <w:t>Contact information</w:t>
            </w:r>
            <w:r w:rsidR="00F92E6A" w:rsidRPr="00EC4B24">
              <w:rPr>
                <w:b/>
                <w:i w:val="0"/>
                <w:iCs w:val="0"/>
              </w:rPr>
              <w:t xml:space="preserve"> </w:t>
            </w:r>
          </w:p>
        </w:tc>
      </w:tr>
      <w:tr w:rsidR="00FB44FA" w:rsidRPr="006F5439" w14:paraId="4BF44819" w14:textId="77777777" w:rsidTr="704F3F09">
        <w:tc>
          <w:tcPr>
            <w:tcW w:w="3936" w:type="dxa"/>
            <w:shd w:val="clear" w:color="auto" w:fill="FFFFFF" w:themeFill="background1"/>
          </w:tcPr>
          <w:p w14:paraId="598B69D9" w14:textId="77777777" w:rsidR="00FB44FA" w:rsidRPr="00EC4B24" w:rsidRDefault="00FB44FA" w:rsidP="0014443E">
            <w:pPr>
              <w:spacing w:after="0" w:line="240" w:lineRule="auto"/>
              <w:rPr>
                <w:i w:val="0"/>
                <w:iCs w:val="0"/>
              </w:rPr>
            </w:pPr>
            <w:r w:rsidRPr="00EC4B24">
              <w:rPr>
                <w:i w:val="0"/>
                <w:iCs w:val="0"/>
              </w:rPr>
              <w:t>Company name</w:t>
            </w:r>
          </w:p>
        </w:tc>
        <w:tc>
          <w:tcPr>
            <w:tcW w:w="5350" w:type="dxa"/>
          </w:tcPr>
          <w:p w14:paraId="54689A4C" w14:textId="77777777" w:rsidR="00FB44FA" w:rsidRPr="00EC4B24" w:rsidRDefault="00FB44FA" w:rsidP="0014443E">
            <w:pPr>
              <w:spacing w:line="240" w:lineRule="auto"/>
              <w:rPr>
                <w:i w:val="0"/>
                <w:iCs w:val="0"/>
              </w:rPr>
            </w:pPr>
          </w:p>
        </w:tc>
      </w:tr>
      <w:tr w:rsidR="00FB44FA" w:rsidRPr="006F5439" w14:paraId="53E013B5" w14:textId="77777777" w:rsidTr="704F3F09">
        <w:tc>
          <w:tcPr>
            <w:tcW w:w="3936" w:type="dxa"/>
            <w:shd w:val="clear" w:color="auto" w:fill="FFFFFF" w:themeFill="background1"/>
          </w:tcPr>
          <w:p w14:paraId="757ED5E6" w14:textId="2054E9BA" w:rsidR="00FB44FA" w:rsidRPr="00EC4B24" w:rsidRDefault="001F5B0B" w:rsidP="704F3F09">
            <w:pPr>
              <w:spacing w:line="240" w:lineRule="auto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Country</w:t>
            </w:r>
            <w:r w:rsidR="3626EC10" w:rsidRPr="704F3F09">
              <w:rPr>
                <w:i w:val="0"/>
                <w:iCs w:val="0"/>
              </w:rPr>
              <w:t>/Region</w:t>
            </w:r>
          </w:p>
        </w:tc>
        <w:tc>
          <w:tcPr>
            <w:tcW w:w="5350" w:type="dxa"/>
          </w:tcPr>
          <w:p w14:paraId="1DE0CB33" w14:textId="77777777" w:rsidR="00FB44FA" w:rsidRPr="00EC4B24" w:rsidRDefault="00FB44FA" w:rsidP="0014443E">
            <w:pPr>
              <w:spacing w:line="240" w:lineRule="auto"/>
              <w:rPr>
                <w:rStyle w:val="IntenseEmphasis"/>
              </w:rPr>
            </w:pPr>
          </w:p>
        </w:tc>
      </w:tr>
      <w:tr w:rsidR="00FB44FA" w:rsidRPr="006F5439" w14:paraId="7C3BADB2" w14:textId="77777777" w:rsidTr="704F3F09">
        <w:tc>
          <w:tcPr>
            <w:tcW w:w="3936" w:type="dxa"/>
            <w:shd w:val="clear" w:color="auto" w:fill="FFFFFF" w:themeFill="background1"/>
          </w:tcPr>
          <w:p w14:paraId="5660D8B9" w14:textId="7D47D0D1" w:rsidR="00FB44FA" w:rsidRPr="00EC4B24" w:rsidRDefault="3626EC10" w:rsidP="704F3F09">
            <w:pPr>
              <w:spacing w:line="240" w:lineRule="auto"/>
            </w:pPr>
            <w:r w:rsidRPr="704F3F09">
              <w:rPr>
                <w:i w:val="0"/>
                <w:iCs w:val="0"/>
              </w:rPr>
              <w:t>Website link where the VAS is presented (if available)</w:t>
            </w:r>
          </w:p>
        </w:tc>
        <w:tc>
          <w:tcPr>
            <w:tcW w:w="5350" w:type="dxa"/>
          </w:tcPr>
          <w:p w14:paraId="5C672678" w14:textId="77777777" w:rsidR="00FB44FA" w:rsidRPr="00EC4B24" w:rsidRDefault="00FB44FA" w:rsidP="0014443E">
            <w:pPr>
              <w:spacing w:line="240" w:lineRule="auto"/>
              <w:rPr>
                <w:i w:val="0"/>
                <w:iCs w:val="0"/>
              </w:rPr>
            </w:pPr>
          </w:p>
        </w:tc>
      </w:tr>
      <w:tr w:rsidR="00FB44FA" w:rsidRPr="006F5439" w14:paraId="075CF06C" w14:textId="77777777" w:rsidTr="704F3F09">
        <w:tc>
          <w:tcPr>
            <w:tcW w:w="3936" w:type="dxa"/>
            <w:shd w:val="clear" w:color="auto" w:fill="FFFFFF" w:themeFill="background1"/>
          </w:tcPr>
          <w:p w14:paraId="18837948" w14:textId="2F1479DF" w:rsidR="00FB44FA" w:rsidRPr="00EC4B24" w:rsidRDefault="00C37633" w:rsidP="704F3F09">
            <w:pPr>
              <w:spacing w:line="240" w:lineRule="auto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Main contact person (name, email, phone)</w:t>
            </w:r>
          </w:p>
        </w:tc>
        <w:tc>
          <w:tcPr>
            <w:tcW w:w="5350" w:type="dxa"/>
          </w:tcPr>
          <w:p w14:paraId="06D07D20" w14:textId="77777777" w:rsidR="00FB44FA" w:rsidRPr="00EC4B24" w:rsidRDefault="00FB44FA" w:rsidP="0014443E">
            <w:pPr>
              <w:spacing w:line="240" w:lineRule="auto"/>
              <w:rPr>
                <w:i w:val="0"/>
                <w:iCs w:val="0"/>
              </w:rPr>
            </w:pPr>
          </w:p>
        </w:tc>
      </w:tr>
      <w:tr w:rsidR="0014443E" w:rsidRPr="00996866" w14:paraId="5AA05055" w14:textId="77777777" w:rsidTr="704F3F09">
        <w:tc>
          <w:tcPr>
            <w:tcW w:w="928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2FB3800" w14:textId="7642EF9D" w:rsidR="0014443E" w:rsidRPr="00EC4B24" w:rsidRDefault="006E5080" w:rsidP="0014443E">
            <w:pPr>
              <w:spacing w:after="0"/>
              <w:rPr>
                <w:b/>
                <w:i w:val="0"/>
                <w:iCs w:val="0"/>
              </w:rPr>
            </w:pPr>
            <w:r w:rsidRPr="00EC4B24">
              <w:rPr>
                <w:b/>
                <w:i w:val="0"/>
                <w:iCs w:val="0"/>
              </w:rPr>
              <w:t xml:space="preserve">VAS </w:t>
            </w:r>
            <w:r w:rsidR="00EC559D">
              <w:rPr>
                <w:b/>
                <w:i w:val="0"/>
                <w:iCs w:val="0"/>
              </w:rPr>
              <w:t>details</w:t>
            </w:r>
          </w:p>
        </w:tc>
      </w:tr>
      <w:tr w:rsidR="00933C8C" w:rsidRPr="00996866" w14:paraId="6F4E2C45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92476F" w14:textId="1F147815" w:rsidR="00933C8C" w:rsidRPr="00053749" w:rsidRDefault="00933C8C" w:rsidP="00425A99">
            <w:pPr>
              <w:spacing w:after="0"/>
              <w:rPr>
                <w:i w:val="0"/>
                <w:iCs w:val="0"/>
              </w:rPr>
            </w:pPr>
            <w:r w:rsidRPr="00053749">
              <w:rPr>
                <w:i w:val="0"/>
                <w:iCs w:val="0"/>
              </w:rPr>
              <w:t>VAS Name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B321B" w14:textId="77777777" w:rsidR="00933C8C" w:rsidRPr="00B652BE" w:rsidRDefault="00933C8C" w:rsidP="00933C8C">
            <w:pPr>
              <w:pStyle w:val="ListParagraph"/>
              <w:spacing w:after="0"/>
              <w:rPr>
                <w:i w:val="0"/>
                <w:iCs w:val="0"/>
              </w:rPr>
            </w:pPr>
          </w:p>
        </w:tc>
      </w:tr>
      <w:tr w:rsidR="00425A99" w:rsidRPr="00996866" w14:paraId="4B385553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A088892" w14:textId="77777777" w:rsidR="00425A99" w:rsidRDefault="00425A99" w:rsidP="00425A99">
            <w:pPr>
              <w:spacing w:after="0"/>
              <w:rPr>
                <w:i w:val="0"/>
                <w:iCs w:val="0"/>
              </w:rPr>
            </w:pPr>
            <w:r w:rsidRPr="00053749">
              <w:rPr>
                <w:i w:val="0"/>
                <w:iCs w:val="0"/>
              </w:rPr>
              <w:t>Type of VAS</w:t>
            </w:r>
          </w:p>
          <w:p w14:paraId="446C2C52" w14:textId="77777777" w:rsidR="00AA7F22" w:rsidRPr="00B652BE" w:rsidRDefault="00AA7F22" w:rsidP="00AA7F22">
            <w:pPr>
              <w:pStyle w:val="ListParagraph"/>
              <w:numPr>
                <w:ilvl w:val="0"/>
                <w:numId w:val="25"/>
              </w:numPr>
              <w:spacing w:after="0"/>
              <w:rPr>
                <w:i w:val="0"/>
                <w:iCs w:val="0"/>
              </w:rPr>
            </w:pPr>
            <w:r w:rsidRPr="00B652BE">
              <w:rPr>
                <w:i w:val="0"/>
                <w:iCs w:val="0"/>
              </w:rPr>
              <w:t>Application/Add-on</w:t>
            </w:r>
          </w:p>
          <w:p w14:paraId="04ED131E" w14:textId="77777777" w:rsidR="00AA7F22" w:rsidRPr="00B652BE" w:rsidRDefault="00AA7F22" w:rsidP="00AA7F22">
            <w:pPr>
              <w:pStyle w:val="ListParagraph"/>
              <w:numPr>
                <w:ilvl w:val="0"/>
                <w:numId w:val="25"/>
              </w:numPr>
              <w:spacing w:after="0"/>
              <w:rPr>
                <w:i w:val="0"/>
                <w:iCs w:val="0"/>
              </w:rPr>
            </w:pPr>
            <w:r w:rsidRPr="00B652BE">
              <w:rPr>
                <w:i w:val="0"/>
                <w:iCs w:val="0"/>
              </w:rPr>
              <w:t>Widget</w:t>
            </w:r>
          </w:p>
          <w:p w14:paraId="16032AC3" w14:textId="77777777" w:rsidR="00AA7F22" w:rsidRPr="00B652BE" w:rsidRDefault="00AA7F22" w:rsidP="00AA7F22">
            <w:pPr>
              <w:pStyle w:val="ListParagraph"/>
              <w:numPr>
                <w:ilvl w:val="0"/>
                <w:numId w:val="25"/>
              </w:numPr>
              <w:spacing w:after="0"/>
              <w:rPr>
                <w:i w:val="0"/>
                <w:iCs w:val="0"/>
              </w:rPr>
            </w:pPr>
            <w:r w:rsidRPr="00B652BE">
              <w:rPr>
                <w:i w:val="0"/>
                <w:iCs w:val="0"/>
              </w:rPr>
              <w:t>Integration</w:t>
            </w:r>
          </w:p>
          <w:p w14:paraId="128C2B8C" w14:textId="77777777" w:rsidR="00AA7F22" w:rsidRPr="00B652BE" w:rsidRDefault="00AA7F22" w:rsidP="00AA7F22">
            <w:pPr>
              <w:pStyle w:val="ListParagraph"/>
              <w:numPr>
                <w:ilvl w:val="0"/>
                <w:numId w:val="25"/>
              </w:numPr>
              <w:spacing w:after="0"/>
              <w:rPr>
                <w:i w:val="0"/>
                <w:iCs w:val="0"/>
              </w:rPr>
            </w:pPr>
            <w:r w:rsidRPr="00B652BE">
              <w:rPr>
                <w:i w:val="0"/>
                <w:iCs w:val="0"/>
              </w:rPr>
              <w:t>Service</w:t>
            </w:r>
          </w:p>
          <w:p w14:paraId="064B1B6D" w14:textId="0A4E253F" w:rsidR="00AA7F22" w:rsidRPr="00AA7F22" w:rsidRDefault="00AA7F22" w:rsidP="00425A99">
            <w:pPr>
              <w:pStyle w:val="ListParagraph"/>
              <w:numPr>
                <w:ilvl w:val="0"/>
                <w:numId w:val="25"/>
              </w:numPr>
              <w:spacing w:after="0"/>
              <w:rPr>
                <w:i w:val="0"/>
                <w:iCs w:val="0"/>
              </w:rPr>
            </w:pPr>
            <w:r w:rsidRPr="00B652BE">
              <w:rPr>
                <w:i w:val="0"/>
                <w:iCs w:val="0"/>
              </w:rPr>
              <w:t>Other</w:t>
            </w:r>
            <w:r w:rsidR="00EC559D">
              <w:rPr>
                <w:i w:val="0"/>
                <w:iCs w:val="0"/>
              </w:rPr>
              <w:t>, please</w:t>
            </w:r>
            <w:r>
              <w:rPr>
                <w:i w:val="0"/>
                <w:iCs w:val="0"/>
              </w:rPr>
              <w:t xml:space="preserve"> specify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7CD36" w14:textId="77777777" w:rsidR="00425A99" w:rsidRPr="00AA7F22" w:rsidRDefault="00425A99" w:rsidP="00AA7F22">
            <w:pPr>
              <w:spacing w:after="0"/>
              <w:rPr>
                <w:i w:val="0"/>
                <w:iCs w:val="0"/>
              </w:rPr>
            </w:pPr>
          </w:p>
        </w:tc>
      </w:tr>
      <w:tr w:rsidR="00B652BE" w:rsidRPr="00996866" w14:paraId="3200871E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F384725" w14:textId="7F7ABF03" w:rsidR="00B652BE" w:rsidRPr="00053749" w:rsidRDefault="00B652BE" w:rsidP="704F3F09">
            <w:pPr>
              <w:spacing w:after="0"/>
            </w:pPr>
            <w:r w:rsidRPr="704F3F09">
              <w:rPr>
                <w:i w:val="0"/>
                <w:iCs w:val="0"/>
              </w:rPr>
              <w:t xml:space="preserve">VAS </w:t>
            </w:r>
            <w:r w:rsidR="632B1483" w:rsidRPr="704F3F09">
              <w:rPr>
                <w:i w:val="0"/>
                <w:iCs w:val="0"/>
              </w:rPr>
              <w:t>brief</w:t>
            </w:r>
            <w:r w:rsidRPr="704F3F09">
              <w:rPr>
                <w:i w:val="0"/>
                <w:iCs w:val="0"/>
              </w:rPr>
              <w:t xml:space="preserve"> description</w:t>
            </w:r>
            <w:r w:rsidR="03010AF4" w:rsidRPr="704F3F09">
              <w:rPr>
                <w:i w:val="0"/>
                <w:iCs w:val="0"/>
              </w:rPr>
              <w:t xml:space="preserve"> </w:t>
            </w:r>
            <w:r w:rsidR="03010AF4" w:rsidRPr="704F3F09">
              <w:t>(</w:t>
            </w:r>
            <w:r w:rsidR="00A54F83" w:rsidRPr="704F3F09">
              <w:t>Describe what the VAS does, its target users, and the main problem it solves</w:t>
            </w:r>
            <w:r w:rsidR="12657B31" w:rsidRPr="704F3F09">
              <w:t>)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E2078" w14:textId="77777777" w:rsidR="00B652BE" w:rsidRPr="00EC4B24" w:rsidRDefault="00B652BE" w:rsidP="00B652BE">
            <w:pPr>
              <w:rPr>
                <w:i w:val="0"/>
                <w:iCs w:val="0"/>
              </w:rPr>
            </w:pPr>
          </w:p>
        </w:tc>
      </w:tr>
      <w:tr w:rsidR="00B652BE" w:rsidRPr="00996866" w14:paraId="06A97279" w14:textId="77777777" w:rsidTr="704F3F09">
        <w:trPr>
          <w:trHeight w:val="427"/>
        </w:trPr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8FFE1FC" w14:textId="0E05EE49" w:rsidR="00B652BE" w:rsidRPr="00053749" w:rsidRDefault="00B652BE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Target industries</w:t>
            </w:r>
            <w:r w:rsidR="34792EF0" w:rsidRPr="704F3F09">
              <w:rPr>
                <w:i w:val="0"/>
                <w:iCs w:val="0"/>
              </w:rPr>
              <w:t>/domains</w:t>
            </w:r>
            <w:r w:rsidR="21A6315F" w:rsidRPr="704F3F09">
              <w:rPr>
                <w:i w:val="0"/>
                <w:iCs w:val="0"/>
              </w:rPr>
              <w:t xml:space="preserve"> </w:t>
            </w:r>
            <w:r w:rsidR="0CBE1506" w:rsidRPr="704F3F09">
              <w:t>(Industries</w:t>
            </w:r>
            <w:r w:rsidR="004B5DC8" w:rsidRPr="704F3F09">
              <w:t xml:space="preserve"> where the VAS will be used when integrated with Qmatic solutions</w:t>
            </w:r>
            <w:r w:rsidR="04664291" w:rsidRPr="704F3F09">
              <w:t>)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D4C00" w14:textId="77777777" w:rsidR="00B652BE" w:rsidRPr="00EC4B24" w:rsidRDefault="00B652BE" w:rsidP="00B652BE">
            <w:pPr>
              <w:spacing w:after="0"/>
              <w:rPr>
                <w:i w:val="0"/>
                <w:iCs w:val="0"/>
              </w:rPr>
            </w:pPr>
          </w:p>
        </w:tc>
      </w:tr>
      <w:tr w:rsidR="00B652BE" w:rsidRPr="00996866" w14:paraId="5206C977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EF69E1" w14:textId="5C7AB189" w:rsidR="00B652BE" w:rsidRPr="00402C82" w:rsidRDefault="00B652BE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Planned markets for sale and support</w:t>
            </w:r>
            <w:r w:rsidR="00CD2B13" w:rsidRPr="704F3F09">
              <w:rPr>
                <w:i w:val="0"/>
                <w:iCs w:val="0"/>
              </w:rPr>
              <w:t xml:space="preserve">. </w:t>
            </w:r>
            <w:r w:rsidR="424FDA9C" w:rsidRPr="704F3F09">
              <w:t>(</w:t>
            </w:r>
            <w:r w:rsidR="00CD2B13" w:rsidRPr="704F3F09">
              <w:t xml:space="preserve">Countries and </w:t>
            </w:r>
            <w:r w:rsidR="51972A1D" w:rsidRPr="704F3F09">
              <w:t>R</w:t>
            </w:r>
            <w:r w:rsidR="00CD2B13" w:rsidRPr="704F3F09">
              <w:t>egions</w:t>
            </w:r>
            <w:r w:rsidR="789C6403" w:rsidRPr="704F3F09">
              <w:t>)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DAF9C" w14:textId="54FD2A0D" w:rsidR="00B652BE" w:rsidRPr="00EC4B24" w:rsidRDefault="00B652BE" w:rsidP="00B652BE">
            <w:pPr>
              <w:spacing w:after="0"/>
              <w:rPr>
                <w:i w:val="0"/>
                <w:iCs w:val="0"/>
              </w:rPr>
            </w:pPr>
          </w:p>
        </w:tc>
      </w:tr>
      <w:tr w:rsidR="00B652BE" w:rsidRPr="00996866" w14:paraId="3078AB65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9AF69D" w14:textId="77777777" w:rsidR="00B652BE" w:rsidRDefault="00B652BE" w:rsidP="00B652BE">
            <w:pPr>
              <w:spacing w:after="0"/>
              <w:rPr>
                <w:i w:val="0"/>
                <w:iCs w:val="0"/>
              </w:rPr>
            </w:pPr>
            <w:r w:rsidRPr="00402C82">
              <w:rPr>
                <w:i w:val="0"/>
                <w:iCs w:val="0"/>
              </w:rPr>
              <w:t>Value proposition and typical use cases</w:t>
            </w:r>
            <w:r w:rsidR="00053749" w:rsidRPr="00402C82">
              <w:rPr>
                <w:i w:val="0"/>
                <w:iCs w:val="0"/>
              </w:rPr>
              <w:t>.</w:t>
            </w:r>
          </w:p>
          <w:p w14:paraId="767D75D4" w14:textId="700148B2" w:rsidR="00F82996" w:rsidRPr="00F82996" w:rsidRDefault="292FC71C" w:rsidP="704F3F09">
            <w:pPr>
              <w:spacing w:after="0"/>
            </w:pPr>
            <w:r w:rsidRPr="704F3F09">
              <w:t>(</w:t>
            </w:r>
            <w:r w:rsidR="00F82996" w:rsidRPr="704F3F09">
              <w:t>Describe the unique value your VAS provides and the most common customer scenarios.</w:t>
            </w:r>
          </w:p>
          <w:p w14:paraId="0BE277B5" w14:textId="18DAAD3B" w:rsidR="00053749" w:rsidRPr="00402C82" w:rsidRDefault="001F294B" w:rsidP="704F3F09">
            <w:pPr>
              <w:spacing w:after="0"/>
            </w:pPr>
            <w:r w:rsidRPr="704F3F09">
              <w:t>Please</w:t>
            </w:r>
            <w:r w:rsidR="6093EA0C" w:rsidRPr="704F3F09">
              <w:t xml:space="preserve"> feel free to</w:t>
            </w:r>
            <w:r w:rsidRPr="704F3F09">
              <w:t xml:space="preserve"> attach any relevant documents, such as a pitch deck, application demo video, case studies, or success stories </w:t>
            </w:r>
            <w:r w:rsidR="2EA068AF" w:rsidRPr="704F3F09">
              <w:t>that might be relevant</w:t>
            </w:r>
            <w:r w:rsidRPr="704F3F09">
              <w:t xml:space="preserve"> to Qmatic solutions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7071D" w14:textId="173D43A0" w:rsidR="00B652BE" w:rsidRPr="00EC4B24" w:rsidRDefault="00A54DC9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Attachments require</w:t>
            </w:r>
            <w:r w:rsidR="7CD90FBE" w:rsidRPr="704F3F09">
              <w:rPr>
                <w:i w:val="0"/>
                <w:iCs w:val="0"/>
              </w:rPr>
              <w:t>d</w:t>
            </w:r>
          </w:p>
        </w:tc>
      </w:tr>
      <w:tr w:rsidR="00FA400E" w:rsidRPr="00996866" w14:paraId="24F0FDAF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513EB47" w14:textId="4F80AF54" w:rsidR="00FA400E" w:rsidRDefault="00FA400E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Pricing or monetization model</w:t>
            </w:r>
            <w:r w:rsidR="005034EC">
              <w:rPr>
                <w:i w:val="0"/>
                <w:iCs w:val="0"/>
              </w:rPr>
              <w:t xml:space="preserve">. B2B </w:t>
            </w:r>
            <w:proofErr w:type="spellStart"/>
            <w:r w:rsidR="005034EC">
              <w:rPr>
                <w:i w:val="0"/>
                <w:iCs w:val="0"/>
              </w:rPr>
              <w:t>modell</w:t>
            </w:r>
            <w:proofErr w:type="spellEnd"/>
            <w:r w:rsidR="005034EC">
              <w:rPr>
                <w:i w:val="0"/>
                <w:iCs w:val="0"/>
              </w:rPr>
              <w:t xml:space="preserve"> (Development partner – Qmatic Reseller)</w:t>
            </w:r>
          </w:p>
          <w:p w14:paraId="1BB7B920" w14:textId="1210DFA4" w:rsidR="31D71B00" w:rsidRDefault="31D71B00" w:rsidP="704F3F09">
            <w:pPr>
              <w:spacing w:after="0"/>
            </w:pPr>
            <w:r w:rsidRPr="704F3F09">
              <w:t>Describe how you plan to price your solution as part of overall Qmatic offering</w:t>
            </w:r>
            <w:r w:rsidR="00B07F64">
              <w:t xml:space="preserve"> (B2B)</w:t>
            </w:r>
          </w:p>
          <w:p w14:paraId="2835CA47" w14:textId="2C7E9049" w:rsidR="00AB0DB1" w:rsidRPr="00FA400E" w:rsidRDefault="00AB0DB1" w:rsidP="704F3F09">
            <w:pPr>
              <w:pStyle w:val="ListParagraph"/>
              <w:numPr>
                <w:ilvl w:val="0"/>
                <w:numId w:val="26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lastRenderedPageBreak/>
              <w:t>Subscription</w:t>
            </w:r>
          </w:p>
          <w:p w14:paraId="329DC436" w14:textId="6E08F60F" w:rsidR="00AB0DB1" w:rsidRPr="00FA400E" w:rsidRDefault="00AB0DB1" w:rsidP="704F3F09">
            <w:pPr>
              <w:pStyle w:val="ListParagraph"/>
              <w:numPr>
                <w:ilvl w:val="0"/>
                <w:numId w:val="26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One-time license</w:t>
            </w:r>
          </w:p>
          <w:p w14:paraId="697D0ADB" w14:textId="77777777" w:rsidR="00AB0DB1" w:rsidRPr="00FA400E" w:rsidRDefault="00AB0DB1" w:rsidP="00AB0DB1">
            <w:pPr>
              <w:pStyle w:val="ListParagraph"/>
              <w:numPr>
                <w:ilvl w:val="0"/>
                <w:numId w:val="26"/>
              </w:numPr>
              <w:spacing w:after="0"/>
              <w:rPr>
                <w:i w:val="0"/>
                <w:iCs w:val="0"/>
              </w:rPr>
            </w:pPr>
            <w:r w:rsidRPr="00FA400E">
              <w:rPr>
                <w:i w:val="0"/>
                <w:iCs w:val="0"/>
              </w:rPr>
              <w:t>Usage-based</w:t>
            </w:r>
          </w:p>
          <w:p w14:paraId="09480866" w14:textId="582C2516" w:rsidR="00AB0DB1" w:rsidRPr="00AB0DB1" w:rsidRDefault="52B93B00" w:rsidP="704F3F09">
            <w:pPr>
              <w:pStyle w:val="ListParagraph"/>
              <w:numPr>
                <w:ilvl w:val="0"/>
                <w:numId w:val="26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Undecided</w:t>
            </w:r>
          </w:p>
          <w:p w14:paraId="17E84FCD" w14:textId="2D178B37" w:rsidR="00AB0DB1" w:rsidRPr="00AB0DB1" w:rsidRDefault="52B93B00" w:rsidP="704F3F09">
            <w:pPr>
              <w:pStyle w:val="ListParagraph"/>
              <w:numPr>
                <w:ilvl w:val="0"/>
                <w:numId w:val="26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Other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A216C" w14:textId="0F2B9FEA" w:rsidR="00FA400E" w:rsidRPr="00AB0DB1" w:rsidRDefault="00FA400E" w:rsidP="00AB0DB1">
            <w:pPr>
              <w:spacing w:after="0"/>
              <w:rPr>
                <w:i w:val="0"/>
                <w:iCs w:val="0"/>
              </w:rPr>
            </w:pPr>
          </w:p>
        </w:tc>
      </w:tr>
      <w:tr w:rsidR="00B652BE" w:rsidRPr="00996866" w14:paraId="32D21F20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C1C80C" w14:textId="6449B9D2" w:rsidR="00B652BE" w:rsidRDefault="1496FFB4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O</w:t>
            </w:r>
            <w:r w:rsidR="00B652BE" w:rsidRPr="704F3F09">
              <w:rPr>
                <w:i w:val="0"/>
                <w:iCs w:val="0"/>
              </w:rPr>
              <w:t xml:space="preserve">rdering, </w:t>
            </w:r>
            <w:r w:rsidR="63006898" w:rsidRPr="704F3F09">
              <w:rPr>
                <w:i w:val="0"/>
                <w:iCs w:val="0"/>
              </w:rPr>
              <w:t>invoicing,</w:t>
            </w:r>
            <w:r w:rsidR="00B652BE" w:rsidRPr="704F3F09">
              <w:rPr>
                <w:i w:val="0"/>
                <w:iCs w:val="0"/>
              </w:rPr>
              <w:t xml:space="preserve"> and 2nd line support. Are these processes already in place for your VAS? </w:t>
            </w:r>
          </w:p>
          <w:p w14:paraId="69D96F17" w14:textId="77777777" w:rsidR="00AB0DB1" w:rsidRDefault="00AB0DB1" w:rsidP="00AB0DB1">
            <w:pPr>
              <w:pStyle w:val="ListParagraph"/>
              <w:numPr>
                <w:ilvl w:val="0"/>
                <w:numId w:val="29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Yes</w:t>
            </w:r>
          </w:p>
          <w:p w14:paraId="1FBEEC5F" w14:textId="68CDDF05" w:rsidR="05A0B89F" w:rsidRDefault="05A0B89F" w:rsidP="704F3F09">
            <w:pPr>
              <w:pStyle w:val="ListParagraph"/>
              <w:numPr>
                <w:ilvl w:val="0"/>
                <w:numId w:val="29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Partially</w:t>
            </w:r>
          </w:p>
          <w:p w14:paraId="4C73B927" w14:textId="19DEC539" w:rsidR="00AB0DB1" w:rsidRPr="00AB0DB1" w:rsidRDefault="00AB0DB1" w:rsidP="704F3F09">
            <w:pPr>
              <w:pStyle w:val="ListParagraph"/>
              <w:numPr>
                <w:ilvl w:val="0"/>
                <w:numId w:val="29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No</w:t>
            </w:r>
            <w:r w:rsidR="787E16BE" w:rsidRPr="704F3F09">
              <w:rPr>
                <w:i w:val="0"/>
                <w:iCs w:val="0"/>
              </w:rPr>
              <w:t>t yet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2DA6C" w14:textId="12096089" w:rsidR="00B652BE" w:rsidRPr="004300FD" w:rsidRDefault="00B652BE" w:rsidP="00AB0DB1">
            <w:pPr>
              <w:pStyle w:val="ListParagraph"/>
              <w:spacing w:after="0"/>
              <w:rPr>
                <w:i w:val="0"/>
                <w:iCs w:val="0"/>
              </w:rPr>
            </w:pPr>
          </w:p>
        </w:tc>
      </w:tr>
      <w:tr w:rsidR="704F3F09" w14:paraId="5A64A8F6" w14:textId="77777777" w:rsidTr="704F3F09">
        <w:trPr>
          <w:trHeight w:val="300"/>
        </w:trPr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FB29CEE" w14:textId="11E0F9AC" w:rsidR="704F3F09" w:rsidRDefault="704F3F09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Roadmap for the next 12 months</w:t>
            </w:r>
            <w:r w:rsidR="1D58EAC5" w:rsidRPr="704F3F09">
              <w:rPr>
                <w:i w:val="0"/>
                <w:iCs w:val="0"/>
              </w:rPr>
              <w:t xml:space="preserve"> </w:t>
            </w:r>
            <w:r w:rsidR="77279048" w:rsidRPr="704F3F09">
              <w:rPr>
                <w:i w:val="0"/>
                <w:iCs w:val="0"/>
              </w:rPr>
              <w:t>(</w:t>
            </w:r>
            <w:r w:rsidRPr="704F3F09">
              <w:t>Outline planned features, improvements, and release milestones. Please attach the roadmap as a separate document</w:t>
            </w:r>
            <w:r w:rsidR="4C076A10" w:rsidRPr="704F3F09">
              <w:t>)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89570" w14:textId="6BB63F00" w:rsidR="704F3F09" w:rsidRDefault="704F3F09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Attachments required</w:t>
            </w:r>
          </w:p>
        </w:tc>
      </w:tr>
      <w:tr w:rsidR="00AF5863" w:rsidRPr="00996866" w14:paraId="0CF1F871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6F7C684" w14:textId="30A67C96" w:rsidR="00AF5863" w:rsidRPr="004B3EC5" w:rsidRDefault="004B3EC5" w:rsidP="00765960">
            <w:pPr>
              <w:spacing w:after="0"/>
              <w:rPr>
                <w:b/>
                <w:bCs/>
                <w:i w:val="0"/>
                <w:iCs w:val="0"/>
              </w:rPr>
            </w:pPr>
            <w:r w:rsidRPr="004B3EC5">
              <w:rPr>
                <w:b/>
                <w:bCs/>
                <w:i w:val="0"/>
                <w:iCs w:val="0"/>
              </w:rPr>
              <w:t>Technical information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A878B26" w14:textId="77777777" w:rsidR="00AF5863" w:rsidRPr="002B3FF3" w:rsidRDefault="00AF5863" w:rsidP="00765960">
            <w:pPr>
              <w:pStyle w:val="ListParagraph"/>
              <w:spacing w:after="0"/>
              <w:rPr>
                <w:i w:val="0"/>
                <w:iCs w:val="0"/>
              </w:rPr>
            </w:pPr>
          </w:p>
        </w:tc>
      </w:tr>
      <w:tr w:rsidR="008427E8" w:rsidRPr="00996866" w14:paraId="29C977D5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4785AA2" w14:textId="4472B097" w:rsidR="00A757D3" w:rsidRDefault="008427E8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System requirements</w:t>
            </w:r>
          </w:p>
          <w:p w14:paraId="604CE20E" w14:textId="51EFF682" w:rsidR="008427E8" w:rsidRPr="00402C82" w:rsidRDefault="00A757D3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Provide technical details required for your VAS to operate, including supported Orchestra/QCS versions, compatible browsers, operating systems, and any other dependencies or integration requirements</w:t>
            </w:r>
            <w:r w:rsidR="00765960" w:rsidRPr="704F3F09">
              <w:rPr>
                <w:i w:val="0"/>
                <w:iCs w:val="0"/>
              </w:rPr>
              <w:t>.</w:t>
            </w:r>
            <w:r w:rsidR="007E7C55" w:rsidRPr="704F3F09">
              <w:rPr>
                <w:i w:val="0"/>
                <w:iCs w:val="0"/>
              </w:rPr>
              <w:t xml:space="preserve"> 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92E7F" w14:textId="3DF7E371" w:rsidR="008427E8" w:rsidRPr="002B3FF3" w:rsidRDefault="007E7C55" w:rsidP="704F3F09">
            <w:pPr>
              <w:pStyle w:val="ListParagraph"/>
              <w:spacing w:after="0"/>
              <w:ind w:left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Attachments require</w:t>
            </w:r>
            <w:r w:rsidR="43712B9F" w:rsidRPr="704F3F09">
              <w:rPr>
                <w:i w:val="0"/>
                <w:iCs w:val="0"/>
              </w:rPr>
              <w:t>d</w:t>
            </w:r>
          </w:p>
        </w:tc>
      </w:tr>
      <w:tr w:rsidR="0097321A" w:rsidRPr="00996866" w14:paraId="16734A43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29EBC45" w14:textId="1D2A94D1" w:rsidR="0097321A" w:rsidRDefault="00765960" w:rsidP="0097321A">
            <w:pPr>
              <w:spacing w:after="0"/>
              <w:rPr>
                <w:i w:val="0"/>
                <w:iCs w:val="0"/>
              </w:rPr>
            </w:pPr>
            <w:r w:rsidRPr="00A84D76">
              <w:rPr>
                <w:i w:val="0"/>
                <w:iCs w:val="0"/>
              </w:rPr>
              <w:t>Deployment options</w:t>
            </w:r>
          </w:p>
          <w:p w14:paraId="4EA99362" w14:textId="77777777" w:rsidR="00AB0DB1" w:rsidRPr="002B3FF3" w:rsidRDefault="00AB0DB1" w:rsidP="00AB0DB1">
            <w:pPr>
              <w:pStyle w:val="ListParagraph"/>
              <w:numPr>
                <w:ilvl w:val="0"/>
                <w:numId w:val="28"/>
              </w:numPr>
              <w:spacing w:after="0"/>
              <w:rPr>
                <w:i w:val="0"/>
                <w:iCs w:val="0"/>
              </w:rPr>
            </w:pPr>
            <w:proofErr w:type="gramStart"/>
            <w:r w:rsidRPr="002B3FF3">
              <w:rPr>
                <w:i w:val="0"/>
                <w:iCs w:val="0"/>
              </w:rPr>
              <w:t>On-premise</w:t>
            </w:r>
            <w:proofErr w:type="gramEnd"/>
          </w:p>
          <w:p w14:paraId="5A87FB3B" w14:textId="77777777" w:rsidR="00AB0DB1" w:rsidRPr="002B3FF3" w:rsidRDefault="00AB0DB1" w:rsidP="00AB0DB1">
            <w:pPr>
              <w:pStyle w:val="ListParagraph"/>
              <w:numPr>
                <w:ilvl w:val="0"/>
                <w:numId w:val="28"/>
              </w:numPr>
              <w:spacing w:after="0"/>
              <w:rPr>
                <w:i w:val="0"/>
                <w:iCs w:val="0"/>
              </w:rPr>
            </w:pPr>
            <w:r w:rsidRPr="002B3FF3">
              <w:rPr>
                <w:i w:val="0"/>
                <w:iCs w:val="0"/>
              </w:rPr>
              <w:t>Cloud</w:t>
            </w:r>
          </w:p>
          <w:p w14:paraId="0CF2D4DA" w14:textId="77777777" w:rsidR="00AB0DB1" w:rsidRDefault="00AB0DB1" w:rsidP="00AB0DB1">
            <w:pPr>
              <w:pStyle w:val="ListParagraph"/>
              <w:numPr>
                <w:ilvl w:val="0"/>
                <w:numId w:val="28"/>
              </w:numPr>
              <w:spacing w:after="0"/>
              <w:rPr>
                <w:i w:val="0"/>
                <w:iCs w:val="0"/>
              </w:rPr>
            </w:pPr>
            <w:r w:rsidRPr="002B3FF3">
              <w:rPr>
                <w:i w:val="0"/>
                <w:iCs w:val="0"/>
              </w:rPr>
              <w:t>Both</w:t>
            </w:r>
          </w:p>
          <w:p w14:paraId="472DA99F" w14:textId="4EB83C6C" w:rsidR="00AB0DB1" w:rsidRPr="00AB0DB1" w:rsidRDefault="00AB0DB1" w:rsidP="00AB0DB1">
            <w:pPr>
              <w:pStyle w:val="ListParagraph"/>
              <w:numPr>
                <w:ilvl w:val="0"/>
                <w:numId w:val="28"/>
              </w:numPr>
              <w:spacing w:after="0"/>
              <w:rPr>
                <w:i w:val="0"/>
                <w:iCs w:val="0"/>
              </w:rPr>
            </w:pPr>
            <w:r w:rsidRPr="00AB0DB1">
              <w:rPr>
                <w:i w:val="0"/>
                <w:iCs w:val="0"/>
              </w:rPr>
              <w:t>Other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1032A" w14:textId="6FE6717C" w:rsidR="0097321A" w:rsidRPr="0097321A" w:rsidRDefault="0097321A" w:rsidP="00AB0DB1">
            <w:pPr>
              <w:pStyle w:val="ListParagraph"/>
              <w:spacing w:after="0"/>
              <w:rPr>
                <w:i w:val="0"/>
                <w:iCs w:val="0"/>
              </w:rPr>
            </w:pPr>
          </w:p>
        </w:tc>
      </w:tr>
      <w:tr w:rsidR="00765960" w:rsidRPr="00996866" w14:paraId="7B4C7222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5B27381" w14:textId="77777777" w:rsidR="00536AF9" w:rsidRDefault="00765960" w:rsidP="00B652BE">
            <w:pPr>
              <w:spacing w:after="0"/>
              <w:rPr>
                <w:i w:val="0"/>
                <w:iCs w:val="0"/>
              </w:rPr>
            </w:pPr>
            <w:r w:rsidRPr="00A84D76">
              <w:rPr>
                <w:i w:val="0"/>
                <w:iCs w:val="0"/>
              </w:rPr>
              <w:t xml:space="preserve">Qmatic API scopes used by VAS. </w:t>
            </w:r>
          </w:p>
          <w:p w14:paraId="2036F290" w14:textId="5CDAEC92" w:rsidR="00765960" w:rsidRPr="00EC4B24" w:rsidRDefault="00765960" w:rsidP="704F3F09">
            <w:pPr>
              <w:spacing w:after="0"/>
            </w:pPr>
            <w:r w:rsidRPr="704F3F09">
              <w:t>List the Qmatic API scopes/endpoints your VAS needs, explain why, include relevant existing Orchestra licenses if applicable.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044EB5" w14:textId="77777777" w:rsidR="00765960" w:rsidRPr="00EC4B24" w:rsidRDefault="00765960" w:rsidP="00B652BE">
            <w:pPr>
              <w:spacing w:after="0"/>
              <w:rPr>
                <w:i w:val="0"/>
                <w:iCs w:val="0"/>
              </w:rPr>
            </w:pPr>
          </w:p>
        </w:tc>
      </w:tr>
      <w:tr w:rsidR="00217FEC" w:rsidRPr="00996866" w14:paraId="51557934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D64C49" w14:textId="77777777" w:rsidR="00D205BC" w:rsidRPr="001F34DB" w:rsidRDefault="00D205BC" w:rsidP="00217FEC">
            <w:pPr>
              <w:spacing w:after="0"/>
              <w:rPr>
                <w:i w:val="0"/>
                <w:iCs w:val="0"/>
              </w:rPr>
            </w:pPr>
            <w:r w:rsidRPr="001F34DB">
              <w:rPr>
                <w:i w:val="0"/>
                <w:iCs w:val="0"/>
              </w:rPr>
              <w:t>Data protection and compliance documentation</w:t>
            </w:r>
          </w:p>
          <w:p w14:paraId="13E59348" w14:textId="672A46F4" w:rsidR="00217FEC" w:rsidRPr="00A54DC9" w:rsidRDefault="001F34DB" w:rsidP="704F3F09">
            <w:pPr>
              <w:spacing w:after="0"/>
            </w:pPr>
            <w:r w:rsidRPr="704F3F09">
              <w:t>Please specify and attach relevant supporting documents, such as GDPR compliance, accessibility compliance, penetration test results, security certifications, etc</w:t>
            </w:r>
            <w:r w:rsidR="461B989A" w:rsidRPr="704F3F09">
              <w:t>.</w:t>
            </w:r>
          </w:p>
          <w:p w14:paraId="4631E5DB" w14:textId="77777777" w:rsidR="00217FEC" w:rsidRDefault="00217FEC" w:rsidP="00217FEC">
            <w:pPr>
              <w:spacing w:after="0"/>
              <w:rPr>
                <w:i w:val="0"/>
                <w:iCs w:val="0"/>
              </w:rPr>
            </w:pPr>
          </w:p>
          <w:p w14:paraId="1A7F1A2A" w14:textId="6AB6F2E3" w:rsidR="00217FEC" w:rsidRPr="00EC4B24" w:rsidRDefault="00217FEC" w:rsidP="00217FEC">
            <w:pPr>
              <w:spacing w:after="0"/>
              <w:rPr>
                <w:i w:val="0"/>
                <w:iCs w:val="0"/>
              </w:rPr>
            </w:pP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B8F4F" w14:textId="5532ED1C" w:rsidR="00217FEC" w:rsidRPr="00EC4B24" w:rsidRDefault="00A54DC9" w:rsidP="704F3F09">
            <w:p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Attachments require</w:t>
            </w:r>
            <w:r w:rsidR="3C3387F7" w:rsidRPr="704F3F09">
              <w:rPr>
                <w:i w:val="0"/>
                <w:iCs w:val="0"/>
              </w:rPr>
              <w:t>d</w:t>
            </w:r>
          </w:p>
        </w:tc>
      </w:tr>
      <w:tr w:rsidR="00217FEC" w:rsidRPr="00996866" w14:paraId="68539A8C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ACB7E51" w14:textId="77777777" w:rsidR="00217FEC" w:rsidRDefault="00217FEC" w:rsidP="00217FEC">
            <w:pPr>
              <w:spacing w:after="0"/>
              <w:rPr>
                <w:i w:val="0"/>
                <w:iCs w:val="0"/>
              </w:rPr>
            </w:pPr>
            <w:r w:rsidRPr="00EC4B24">
              <w:rPr>
                <w:i w:val="0"/>
                <w:iCs w:val="0"/>
              </w:rPr>
              <w:t>Escrow readiness</w:t>
            </w:r>
          </w:p>
          <w:p w14:paraId="3BB9AB37" w14:textId="4A51310C" w:rsidR="007E7679" w:rsidRPr="00A54DC9" w:rsidRDefault="007E7679" w:rsidP="704F3F09">
            <w:pPr>
              <w:pStyle w:val="ListParagraph"/>
              <w:numPr>
                <w:ilvl w:val="0"/>
                <w:numId w:val="30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Yes</w:t>
            </w:r>
            <w:r w:rsidR="53D7963F" w:rsidRPr="704F3F09">
              <w:rPr>
                <w:i w:val="0"/>
                <w:iCs w:val="0"/>
              </w:rPr>
              <w:t>, ready for submission</w:t>
            </w:r>
          </w:p>
          <w:p w14:paraId="60873453" w14:textId="2D62EF79" w:rsidR="007E7679" w:rsidRDefault="007E7679" w:rsidP="704F3F09">
            <w:pPr>
              <w:pStyle w:val="ListParagraph"/>
              <w:numPr>
                <w:ilvl w:val="0"/>
                <w:numId w:val="30"/>
              </w:numPr>
              <w:spacing w:after="0"/>
              <w:rPr>
                <w:i w:val="0"/>
                <w:iCs w:val="0"/>
              </w:rPr>
            </w:pPr>
            <w:r w:rsidRPr="704F3F09">
              <w:rPr>
                <w:i w:val="0"/>
                <w:iCs w:val="0"/>
              </w:rPr>
              <w:t>No</w:t>
            </w:r>
            <w:r w:rsidR="56270349" w:rsidRPr="704F3F09">
              <w:rPr>
                <w:i w:val="0"/>
                <w:iCs w:val="0"/>
              </w:rPr>
              <w:t>t yet</w:t>
            </w:r>
          </w:p>
          <w:p w14:paraId="1D494A5D" w14:textId="77777777" w:rsidR="007E7679" w:rsidRPr="00A54DC9" w:rsidRDefault="007E7679" w:rsidP="00A54DC9">
            <w:pPr>
              <w:pStyle w:val="ListParagraph"/>
              <w:numPr>
                <w:ilvl w:val="0"/>
                <w:numId w:val="30"/>
              </w:numPr>
              <w:spacing w:after="0"/>
              <w:rPr>
                <w:i w:val="0"/>
                <w:iCs w:val="0"/>
              </w:rPr>
            </w:pPr>
            <w:r w:rsidRPr="00A54DC9">
              <w:rPr>
                <w:i w:val="0"/>
                <w:iCs w:val="0"/>
              </w:rPr>
              <w:t>Not sure</w:t>
            </w:r>
          </w:p>
          <w:p w14:paraId="43C8FF8F" w14:textId="1FB69AD8" w:rsidR="007E7679" w:rsidRPr="00A54DC9" w:rsidRDefault="007E7679" w:rsidP="00A54DC9">
            <w:pPr>
              <w:pStyle w:val="ListParagraph"/>
              <w:numPr>
                <w:ilvl w:val="0"/>
                <w:numId w:val="30"/>
              </w:numPr>
              <w:spacing w:after="0"/>
              <w:rPr>
                <w:i w:val="0"/>
                <w:iCs w:val="0"/>
              </w:rPr>
            </w:pPr>
            <w:r w:rsidRPr="00A54DC9">
              <w:rPr>
                <w:i w:val="0"/>
                <w:iCs w:val="0"/>
              </w:rPr>
              <w:t>Other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0D763" w14:textId="2F2CCFED" w:rsidR="00217FEC" w:rsidRPr="00EC4B24" w:rsidRDefault="00217FEC" w:rsidP="00217FEC">
            <w:pPr>
              <w:spacing w:after="0"/>
              <w:rPr>
                <w:i w:val="0"/>
                <w:iCs w:val="0"/>
              </w:rPr>
            </w:pPr>
          </w:p>
        </w:tc>
      </w:tr>
      <w:tr w:rsidR="00217FEC" w:rsidRPr="00996866" w14:paraId="1BC57BD1" w14:textId="77777777" w:rsidTr="704F3F0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EBD5E8C" w14:textId="0290CB01" w:rsidR="00217FEC" w:rsidRPr="00EC4B24" w:rsidRDefault="00217FEC" w:rsidP="00217FEC">
            <w:pPr>
              <w:spacing w:after="0"/>
              <w:rPr>
                <w:i w:val="0"/>
                <w:iCs w:val="0"/>
              </w:rPr>
            </w:pPr>
            <w:r w:rsidRPr="00A84D76">
              <w:rPr>
                <w:i w:val="0"/>
                <w:iCs w:val="0"/>
              </w:rPr>
              <w:t>Any additional notes or comments?</w:t>
            </w:r>
          </w:p>
        </w:tc>
        <w:tc>
          <w:tcPr>
            <w:tcW w:w="5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0E532" w14:textId="77777777" w:rsidR="00217FEC" w:rsidRDefault="00217FEC" w:rsidP="00217FEC">
            <w:pPr>
              <w:spacing w:after="0"/>
              <w:rPr>
                <w:i w:val="0"/>
                <w:iCs w:val="0"/>
              </w:rPr>
            </w:pPr>
          </w:p>
        </w:tc>
      </w:tr>
    </w:tbl>
    <w:p w14:paraId="5F2CD2BA" w14:textId="77777777" w:rsidR="00991DCF" w:rsidRDefault="00991DCF" w:rsidP="0014443E">
      <w:pPr>
        <w:spacing w:after="0"/>
      </w:pPr>
    </w:p>
    <w:p w14:paraId="5A7B883F" w14:textId="5026C8C1" w:rsidR="00D964F7" w:rsidRDefault="00D964F7" w:rsidP="00AA38ED">
      <w:pPr>
        <w:rPr>
          <w:lang w:eastAsia="sv-SE" w:bidi="ar-SA"/>
        </w:rPr>
      </w:pPr>
      <w:r>
        <w:lastRenderedPageBreak/>
        <w:t>Qmatic</w:t>
      </w:r>
      <w:r w:rsidRPr="00037B8F">
        <w:rPr>
          <w:lang w:eastAsia="sv-SE" w:bidi="ar-SA"/>
        </w:rPr>
        <w:t xml:space="preserve"> sincerely appreciate the time and interest you have taken in completing this application</w:t>
      </w:r>
      <w:r>
        <w:rPr>
          <w:lang w:eastAsia="sv-SE" w:bidi="ar-SA"/>
        </w:rPr>
        <w:t xml:space="preserve">. </w:t>
      </w:r>
      <w:r w:rsidRPr="00102BEE">
        <w:rPr>
          <w:lang w:eastAsia="sv-SE"/>
        </w:rPr>
        <w:t>All information provided will be used by Qmatic to evaluate technical, commercial, and operational readiness of the VAS</w:t>
      </w:r>
    </w:p>
    <w:p w14:paraId="559D0EDF" w14:textId="7AC108CD" w:rsidR="00AA38ED" w:rsidRPr="00037B8F" w:rsidRDefault="00AA38ED" w:rsidP="00AA38ED">
      <w:pPr>
        <w:rPr>
          <w:lang w:eastAsia="sv-SE" w:bidi="ar-SA"/>
        </w:rPr>
      </w:pPr>
      <w:r w:rsidRPr="00037B8F">
        <w:rPr>
          <w:lang w:eastAsia="sv-SE" w:bidi="ar-SA"/>
        </w:rPr>
        <w:t>THANK YOU</w:t>
      </w:r>
      <w:r w:rsidR="001E3B8D">
        <w:rPr>
          <w:lang w:eastAsia="sv-SE" w:bidi="ar-SA"/>
        </w:rPr>
        <w:t>!</w:t>
      </w:r>
      <w:r w:rsidRPr="00037B8F">
        <w:rPr>
          <w:lang w:eastAsia="sv-SE" w:bidi="ar-SA"/>
        </w:rPr>
        <w:br/>
      </w:r>
    </w:p>
    <w:sectPr w:rsidR="00AA38ED" w:rsidRPr="00037B8F" w:rsidSect="00AF51F4">
      <w:headerReference w:type="default" r:id="rId11"/>
      <w:headerReference w:type="first" r:id="rId12"/>
      <w:pgSz w:w="11906" w:h="16838" w:code="9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CA3D2" w14:textId="77777777" w:rsidR="00CC6357" w:rsidRDefault="00CC6357" w:rsidP="00992B7C">
      <w:pPr>
        <w:spacing w:after="0"/>
      </w:pPr>
      <w:r>
        <w:separator/>
      </w:r>
    </w:p>
  </w:endnote>
  <w:endnote w:type="continuationSeparator" w:id="0">
    <w:p w14:paraId="6F6DD01A" w14:textId="77777777" w:rsidR="00CC6357" w:rsidRDefault="00CC6357" w:rsidP="00992B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B1122" w14:textId="77777777" w:rsidR="00CC6357" w:rsidRDefault="00CC6357" w:rsidP="00992B7C">
      <w:pPr>
        <w:spacing w:after="0"/>
      </w:pPr>
      <w:r>
        <w:separator/>
      </w:r>
    </w:p>
  </w:footnote>
  <w:footnote w:type="continuationSeparator" w:id="0">
    <w:p w14:paraId="70D52B3C" w14:textId="77777777" w:rsidR="00CC6357" w:rsidRDefault="00CC6357" w:rsidP="00992B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CE98" w14:textId="0C5109F1" w:rsidR="0014443E" w:rsidRPr="00BA1808" w:rsidRDefault="00612FF9" w:rsidP="00392139">
    <w:pPr>
      <w:tabs>
        <w:tab w:val="left" w:pos="7230"/>
      </w:tabs>
      <w:ind w:left="6521"/>
      <w:rPr>
        <w:rFonts w:cs="Arial"/>
        <w:sz w:val="16"/>
      </w:rPr>
    </w:pPr>
    <w:r>
      <w:rPr>
        <w:rFonts w:ascii="Roboto" w:hAnsi="Roboto"/>
        <w:i w:val="0"/>
        <w:iCs w:val="0"/>
        <w:noProof/>
        <w:sz w:val="14"/>
        <w:szCs w:val="14"/>
      </w:rPr>
      <w:drawing>
        <wp:anchor distT="0" distB="0" distL="114300" distR="114300" simplePos="0" relativeHeight="251658240" behindDoc="0" locked="0" layoutInCell="1" allowOverlap="1" wp14:anchorId="1BF70F83" wp14:editId="15CAF155">
          <wp:simplePos x="0" y="0"/>
          <wp:positionH relativeFrom="margin">
            <wp:posOffset>4610100</wp:posOffset>
          </wp:positionH>
          <wp:positionV relativeFrom="margin">
            <wp:posOffset>-699135</wp:posOffset>
          </wp:positionV>
          <wp:extent cx="1150808" cy="324000"/>
          <wp:effectExtent l="0" t="0" r="0" b="0"/>
          <wp:wrapSquare wrapText="bothSides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808" cy="3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12FF" w14:textId="77777777" w:rsidR="0014443E" w:rsidRDefault="0014443E" w:rsidP="004B3A80">
    <w:pPr>
      <w:tabs>
        <w:tab w:val="left" w:pos="72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0A30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1A1CF8"/>
    <w:lvl w:ilvl="0">
      <w:start w:val="1"/>
      <w:numFmt w:val="lowerRoman"/>
      <w:pStyle w:val="ListNumber4"/>
      <w:lvlText w:val="%1."/>
      <w:lvlJc w:val="left"/>
      <w:pPr>
        <w:ind w:left="1209" w:hanging="360"/>
      </w:pPr>
      <w:rPr>
        <w:rFonts w:ascii="Arial" w:hAnsi="Arial" w:hint="default"/>
        <w:b w:val="0"/>
        <w:i w:val="0"/>
        <w:color w:val="A9023A"/>
        <w:sz w:val="20"/>
      </w:rPr>
    </w:lvl>
  </w:abstractNum>
  <w:abstractNum w:abstractNumId="2" w15:restartNumberingAfterBreak="0">
    <w:nsid w:val="FFFFFF7E"/>
    <w:multiLevelType w:val="singleLevel"/>
    <w:tmpl w:val="4D0641B4"/>
    <w:lvl w:ilvl="0">
      <w:start w:val="1"/>
      <w:numFmt w:val="lowerRoman"/>
      <w:pStyle w:val="ListNumber3"/>
      <w:lvlText w:val="%1."/>
      <w:lvlJc w:val="left"/>
      <w:pPr>
        <w:ind w:left="926" w:hanging="360"/>
      </w:pPr>
      <w:rPr>
        <w:rFonts w:ascii="Arial" w:hAnsi="Arial" w:hint="default"/>
        <w:b w:val="0"/>
        <w:i w:val="0"/>
        <w:color w:val="A9023A"/>
        <w:sz w:val="20"/>
      </w:rPr>
    </w:lvl>
  </w:abstractNum>
  <w:abstractNum w:abstractNumId="3" w15:restartNumberingAfterBreak="0">
    <w:nsid w:val="FFFFFF7F"/>
    <w:multiLevelType w:val="singleLevel"/>
    <w:tmpl w:val="477481C2"/>
    <w:lvl w:ilvl="0">
      <w:start w:val="1"/>
      <w:numFmt w:val="lowerLetter"/>
      <w:pStyle w:val="ListNumber2"/>
      <w:lvlText w:val="%1."/>
      <w:lvlJc w:val="left"/>
      <w:pPr>
        <w:ind w:left="643" w:hanging="360"/>
      </w:pPr>
      <w:rPr>
        <w:rFonts w:ascii="Arial" w:hAnsi="Arial" w:hint="default"/>
        <w:b w:val="0"/>
        <w:i w:val="0"/>
        <w:color w:val="A9023A"/>
        <w:sz w:val="20"/>
      </w:rPr>
    </w:lvl>
  </w:abstractNum>
  <w:abstractNum w:abstractNumId="4" w15:restartNumberingAfterBreak="0">
    <w:nsid w:val="FFFFFF80"/>
    <w:multiLevelType w:val="singleLevel"/>
    <w:tmpl w:val="D5604E3A"/>
    <w:lvl w:ilvl="0">
      <w:start w:val="1"/>
      <w:numFmt w:val="bullet"/>
      <w:pStyle w:val="ListBullet5"/>
      <w:lvlText w:val=""/>
      <w:lvlJc w:val="left"/>
      <w:pPr>
        <w:ind w:left="1492" w:hanging="360"/>
      </w:pPr>
      <w:rPr>
        <w:rFonts w:ascii="Wingdings" w:hAnsi="Wingdings" w:hint="default"/>
        <w:color w:val="A9023A"/>
      </w:rPr>
    </w:lvl>
  </w:abstractNum>
  <w:abstractNum w:abstractNumId="5" w15:restartNumberingAfterBreak="0">
    <w:nsid w:val="FFFFFF81"/>
    <w:multiLevelType w:val="singleLevel"/>
    <w:tmpl w:val="5074C518"/>
    <w:lvl w:ilvl="0">
      <w:start w:val="1"/>
      <w:numFmt w:val="bullet"/>
      <w:pStyle w:val="ListBullet4"/>
      <w:lvlText w:val="▫"/>
      <w:lvlJc w:val="left"/>
      <w:pPr>
        <w:ind w:left="1040" w:hanging="360"/>
      </w:pPr>
      <w:rPr>
        <w:rFonts w:ascii="Arial" w:hAnsi="Arial" w:hint="default"/>
        <w:color w:val="A9023A"/>
      </w:rPr>
    </w:lvl>
  </w:abstractNum>
  <w:abstractNum w:abstractNumId="6" w15:restartNumberingAfterBreak="0">
    <w:nsid w:val="FFFFFF82"/>
    <w:multiLevelType w:val="singleLevel"/>
    <w:tmpl w:val="CD582A38"/>
    <w:lvl w:ilvl="0">
      <w:start w:val="1"/>
      <w:numFmt w:val="bullet"/>
      <w:pStyle w:val="ListBullet3"/>
      <w:lvlText w:val="▪"/>
      <w:lvlJc w:val="left"/>
      <w:pPr>
        <w:ind w:left="814" w:hanging="360"/>
      </w:pPr>
      <w:rPr>
        <w:rFonts w:ascii="Arial" w:hAnsi="Arial" w:hint="default"/>
        <w:color w:val="A9023A"/>
      </w:rPr>
    </w:lvl>
  </w:abstractNum>
  <w:abstractNum w:abstractNumId="7" w15:restartNumberingAfterBreak="0">
    <w:nsid w:val="FFFFFF83"/>
    <w:multiLevelType w:val="singleLevel"/>
    <w:tmpl w:val="5F2A37B2"/>
    <w:lvl w:ilvl="0">
      <w:start w:val="1"/>
      <w:numFmt w:val="bullet"/>
      <w:pStyle w:val="ListBullet2"/>
      <w:lvlText w:val="□"/>
      <w:lvlJc w:val="left"/>
      <w:pPr>
        <w:ind w:left="587" w:hanging="360"/>
      </w:pPr>
      <w:rPr>
        <w:rFonts w:ascii="Arial" w:hAnsi="Arial" w:hint="default"/>
        <w:color w:val="A9023A"/>
      </w:rPr>
    </w:lvl>
  </w:abstractNum>
  <w:abstractNum w:abstractNumId="8" w15:restartNumberingAfterBreak="0">
    <w:nsid w:val="FFFFFF88"/>
    <w:multiLevelType w:val="singleLevel"/>
    <w:tmpl w:val="AFCC967E"/>
    <w:name w:val="Numbered List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9023A"/>
        <w:sz w:val="20"/>
      </w:rPr>
    </w:lvl>
  </w:abstractNum>
  <w:abstractNum w:abstractNumId="9" w15:restartNumberingAfterBreak="0">
    <w:nsid w:val="FFFFFF89"/>
    <w:multiLevelType w:val="singleLevel"/>
    <w:tmpl w:val="7F0C6AAC"/>
    <w:lvl w:ilvl="0">
      <w:start w:val="1"/>
      <w:numFmt w:val="bullet"/>
      <w:pStyle w:val="ListBullet"/>
      <w:lvlText w:val="■"/>
      <w:lvlJc w:val="left"/>
      <w:pPr>
        <w:ind w:left="360" w:hanging="360"/>
      </w:pPr>
      <w:rPr>
        <w:rFonts w:ascii="Arial" w:hAnsi="Arial" w:hint="default"/>
        <w:color w:val="A9023A"/>
      </w:rPr>
    </w:lvl>
  </w:abstractNum>
  <w:abstractNum w:abstractNumId="10" w15:restartNumberingAfterBreak="0">
    <w:nsid w:val="02C161A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E050E5B"/>
    <w:multiLevelType w:val="hybridMultilevel"/>
    <w:tmpl w:val="C82268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C011D7"/>
    <w:multiLevelType w:val="hybridMultilevel"/>
    <w:tmpl w:val="42CC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14735"/>
    <w:multiLevelType w:val="hybridMultilevel"/>
    <w:tmpl w:val="092419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00380"/>
    <w:multiLevelType w:val="hybridMultilevel"/>
    <w:tmpl w:val="66DC805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05BB3"/>
    <w:multiLevelType w:val="hybridMultilevel"/>
    <w:tmpl w:val="552847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394FEB"/>
    <w:multiLevelType w:val="hybridMultilevel"/>
    <w:tmpl w:val="59F8E56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614EF"/>
    <w:multiLevelType w:val="hybridMultilevel"/>
    <w:tmpl w:val="B4A6DF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5353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DB05C3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0D4F1F"/>
    <w:multiLevelType w:val="hybridMultilevel"/>
    <w:tmpl w:val="20524C1C"/>
    <w:lvl w:ilvl="0" w:tplc="7BA6F7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71854"/>
    <w:multiLevelType w:val="hybridMultilevel"/>
    <w:tmpl w:val="1ED8B0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F389B"/>
    <w:multiLevelType w:val="hybridMultilevel"/>
    <w:tmpl w:val="B20E39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80DF0"/>
    <w:multiLevelType w:val="multilevel"/>
    <w:tmpl w:val="EB62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8F735B"/>
    <w:multiLevelType w:val="multilevel"/>
    <w:tmpl w:val="969E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E44F5A"/>
    <w:multiLevelType w:val="hybridMultilevel"/>
    <w:tmpl w:val="CCE867F8"/>
    <w:lvl w:ilvl="0" w:tplc="6EDA3D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9023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1923CE"/>
    <w:multiLevelType w:val="multilevel"/>
    <w:tmpl w:val="8B68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E819FC"/>
    <w:multiLevelType w:val="hybridMultilevel"/>
    <w:tmpl w:val="33D27CE6"/>
    <w:lvl w:ilvl="0" w:tplc="6EDA3D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902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047226">
    <w:abstractNumId w:val="12"/>
  </w:num>
  <w:num w:numId="2" w16cid:durableId="530611238">
    <w:abstractNumId w:val="27"/>
  </w:num>
  <w:num w:numId="3" w16cid:durableId="925110384">
    <w:abstractNumId w:val="25"/>
  </w:num>
  <w:num w:numId="4" w16cid:durableId="1928033346">
    <w:abstractNumId w:val="9"/>
  </w:num>
  <w:num w:numId="5" w16cid:durableId="1414426725">
    <w:abstractNumId w:val="7"/>
  </w:num>
  <w:num w:numId="6" w16cid:durableId="1281456192">
    <w:abstractNumId w:val="6"/>
  </w:num>
  <w:num w:numId="7" w16cid:durableId="1041635024">
    <w:abstractNumId w:val="5"/>
  </w:num>
  <w:num w:numId="8" w16cid:durableId="656884433">
    <w:abstractNumId w:val="4"/>
  </w:num>
  <w:num w:numId="9" w16cid:durableId="1725326815">
    <w:abstractNumId w:val="8"/>
  </w:num>
  <w:num w:numId="10" w16cid:durableId="314604793">
    <w:abstractNumId w:val="3"/>
  </w:num>
  <w:num w:numId="11" w16cid:durableId="2015918331">
    <w:abstractNumId w:val="2"/>
  </w:num>
  <w:num w:numId="12" w16cid:durableId="1616475761">
    <w:abstractNumId w:val="1"/>
  </w:num>
  <w:num w:numId="13" w16cid:durableId="716439594">
    <w:abstractNumId w:val="0"/>
  </w:num>
  <w:num w:numId="14" w16cid:durableId="1768505650">
    <w:abstractNumId w:val="19"/>
  </w:num>
  <w:num w:numId="15" w16cid:durableId="513807362">
    <w:abstractNumId w:val="10"/>
  </w:num>
  <w:num w:numId="16" w16cid:durableId="1044796413">
    <w:abstractNumId w:val="18"/>
  </w:num>
  <w:num w:numId="17" w16cid:durableId="1542286058">
    <w:abstractNumId w:val="8"/>
    <w:lvlOverride w:ilvl="0">
      <w:startOverride w:val="1"/>
    </w:lvlOverride>
  </w:num>
  <w:num w:numId="18" w16cid:durableId="689994104">
    <w:abstractNumId w:val="8"/>
    <w:lvlOverride w:ilvl="0">
      <w:startOverride w:val="1"/>
    </w:lvlOverride>
  </w:num>
  <w:num w:numId="19" w16cid:durableId="526911188">
    <w:abstractNumId w:val="26"/>
  </w:num>
  <w:num w:numId="20" w16cid:durableId="2048409250">
    <w:abstractNumId w:val="13"/>
  </w:num>
  <w:num w:numId="21" w16cid:durableId="16320971">
    <w:abstractNumId w:val="24"/>
  </w:num>
  <w:num w:numId="22" w16cid:durableId="1064836355">
    <w:abstractNumId w:val="23"/>
  </w:num>
  <w:num w:numId="23" w16cid:durableId="352658214">
    <w:abstractNumId w:val="15"/>
  </w:num>
  <w:num w:numId="24" w16cid:durableId="384066110">
    <w:abstractNumId w:val="20"/>
  </w:num>
  <w:num w:numId="25" w16cid:durableId="1741251694">
    <w:abstractNumId w:val="11"/>
  </w:num>
  <w:num w:numId="26" w16cid:durableId="1768577364">
    <w:abstractNumId w:val="17"/>
  </w:num>
  <w:num w:numId="27" w16cid:durableId="338894905">
    <w:abstractNumId w:val="22"/>
  </w:num>
  <w:num w:numId="28" w16cid:durableId="292563877">
    <w:abstractNumId w:val="14"/>
  </w:num>
  <w:num w:numId="29" w16cid:durableId="500044185">
    <w:abstractNumId w:val="21"/>
  </w:num>
  <w:num w:numId="30" w16cid:durableId="1200758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isplayBackgroundShap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454"/>
  <w:hyphenationZone w:val="425"/>
  <w:drawingGridHorizontalSpacing w:val="100"/>
  <w:displayHorizontalDrawingGridEvery w:val="2"/>
  <w:characterSpacingControl w:val="doNotCompress"/>
  <w:hdrShapeDefaults>
    <o:shapedefaults v:ext="edit" spidmax="2050">
      <o:colormru v:ext="edit" colors="#ff5282,#01000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257"/>
    <w:rsid w:val="00004C9C"/>
    <w:rsid w:val="000053B0"/>
    <w:rsid w:val="000077E3"/>
    <w:rsid w:val="00013261"/>
    <w:rsid w:val="00013A6F"/>
    <w:rsid w:val="00013FF5"/>
    <w:rsid w:val="00014B7D"/>
    <w:rsid w:val="00015E28"/>
    <w:rsid w:val="00017F03"/>
    <w:rsid w:val="00020137"/>
    <w:rsid w:val="0002024E"/>
    <w:rsid w:val="00023405"/>
    <w:rsid w:val="0002480A"/>
    <w:rsid w:val="00025073"/>
    <w:rsid w:val="00026390"/>
    <w:rsid w:val="000313AE"/>
    <w:rsid w:val="00031E2C"/>
    <w:rsid w:val="00032FE9"/>
    <w:rsid w:val="000334E3"/>
    <w:rsid w:val="0003467E"/>
    <w:rsid w:val="000358F2"/>
    <w:rsid w:val="00037B8F"/>
    <w:rsid w:val="00037D58"/>
    <w:rsid w:val="00041860"/>
    <w:rsid w:val="0004293D"/>
    <w:rsid w:val="0004311B"/>
    <w:rsid w:val="00043336"/>
    <w:rsid w:val="0004440A"/>
    <w:rsid w:val="0004470F"/>
    <w:rsid w:val="00044EAC"/>
    <w:rsid w:val="00046CF9"/>
    <w:rsid w:val="00047AAD"/>
    <w:rsid w:val="00050130"/>
    <w:rsid w:val="00050410"/>
    <w:rsid w:val="00052D3E"/>
    <w:rsid w:val="00053749"/>
    <w:rsid w:val="00056300"/>
    <w:rsid w:val="000569A3"/>
    <w:rsid w:val="00056FA4"/>
    <w:rsid w:val="00061A89"/>
    <w:rsid w:val="000627DF"/>
    <w:rsid w:val="00064E61"/>
    <w:rsid w:val="00067ED6"/>
    <w:rsid w:val="00070663"/>
    <w:rsid w:val="00070CDB"/>
    <w:rsid w:val="00073202"/>
    <w:rsid w:val="0007334F"/>
    <w:rsid w:val="00076FCC"/>
    <w:rsid w:val="000803A1"/>
    <w:rsid w:val="00081F16"/>
    <w:rsid w:val="000841B9"/>
    <w:rsid w:val="00084A27"/>
    <w:rsid w:val="00085294"/>
    <w:rsid w:val="00090709"/>
    <w:rsid w:val="00092B24"/>
    <w:rsid w:val="000A0CB9"/>
    <w:rsid w:val="000A0ED4"/>
    <w:rsid w:val="000A113C"/>
    <w:rsid w:val="000A2246"/>
    <w:rsid w:val="000A2CB8"/>
    <w:rsid w:val="000A391B"/>
    <w:rsid w:val="000A5B4F"/>
    <w:rsid w:val="000A77E1"/>
    <w:rsid w:val="000A786D"/>
    <w:rsid w:val="000B0184"/>
    <w:rsid w:val="000B1CB5"/>
    <w:rsid w:val="000B1E40"/>
    <w:rsid w:val="000B2425"/>
    <w:rsid w:val="000B370C"/>
    <w:rsid w:val="000B6B70"/>
    <w:rsid w:val="000B7DA6"/>
    <w:rsid w:val="000C174E"/>
    <w:rsid w:val="000C1969"/>
    <w:rsid w:val="000C1FCA"/>
    <w:rsid w:val="000C2E40"/>
    <w:rsid w:val="000C2F88"/>
    <w:rsid w:val="000C4B1C"/>
    <w:rsid w:val="000D0396"/>
    <w:rsid w:val="000D09EE"/>
    <w:rsid w:val="000D26A2"/>
    <w:rsid w:val="000D2A25"/>
    <w:rsid w:val="000D3204"/>
    <w:rsid w:val="000D359C"/>
    <w:rsid w:val="000D3928"/>
    <w:rsid w:val="000D6300"/>
    <w:rsid w:val="000D659C"/>
    <w:rsid w:val="000D70C8"/>
    <w:rsid w:val="000D7962"/>
    <w:rsid w:val="000D7F77"/>
    <w:rsid w:val="000E1D9C"/>
    <w:rsid w:val="000E249E"/>
    <w:rsid w:val="000E374B"/>
    <w:rsid w:val="000F0C01"/>
    <w:rsid w:val="000F1980"/>
    <w:rsid w:val="000F19B9"/>
    <w:rsid w:val="000F36EC"/>
    <w:rsid w:val="000F4209"/>
    <w:rsid w:val="000F43BC"/>
    <w:rsid w:val="000F6421"/>
    <w:rsid w:val="000F6B20"/>
    <w:rsid w:val="000F6FB7"/>
    <w:rsid w:val="001012FE"/>
    <w:rsid w:val="00102BEE"/>
    <w:rsid w:val="00104F31"/>
    <w:rsid w:val="001053F2"/>
    <w:rsid w:val="001065B1"/>
    <w:rsid w:val="00111FAC"/>
    <w:rsid w:val="00112001"/>
    <w:rsid w:val="0011288C"/>
    <w:rsid w:val="00113347"/>
    <w:rsid w:val="00114255"/>
    <w:rsid w:val="00114CCE"/>
    <w:rsid w:val="001150A9"/>
    <w:rsid w:val="00115174"/>
    <w:rsid w:val="0011616F"/>
    <w:rsid w:val="00117F26"/>
    <w:rsid w:val="00122947"/>
    <w:rsid w:val="00124E4C"/>
    <w:rsid w:val="00126E0F"/>
    <w:rsid w:val="001273DF"/>
    <w:rsid w:val="00127783"/>
    <w:rsid w:val="001302C2"/>
    <w:rsid w:val="0013342E"/>
    <w:rsid w:val="00134486"/>
    <w:rsid w:val="00137C7D"/>
    <w:rsid w:val="00140F5E"/>
    <w:rsid w:val="001416A6"/>
    <w:rsid w:val="00142FB5"/>
    <w:rsid w:val="0014443E"/>
    <w:rsid w:val="00145153"/>
    <w:rsid w:val="0014588B"/>
    <w:rsid w:val="001459F1"/>
    <w:rsid w:val="00145D19"/>
    <w:rsid w:val="0015441A"/>
    <w:rsid w:val="00154B46"/>
    <w:rsid w:val="001564F9"/>
    <w:rsid w:val="001577B9"/>
    <w:rsid w:val="001601A9"/>
    <w:rsid w:val="00162970"/>
    <w:rsid w:val="001632AA"/>
    <w:rsid w:val="00163468"/>
    <w:rsid w:val="001639BF"/>
    <w:rsid w:val="0016460A"/>
    <w:rsid w:val="00167120"/>
    <w:rsid w:val="001701A9"/>
    <w:rsid w:val="00170D8D"/>
    <w:rsid w:val="001755E8"/>
    <w:rsid w:val="00175E40"/>
    <w:rsid w:val="00176C15"/>
    <w:rsid w:val="00181494"/>
    <w:rsid w:val="001816E1"/>
    <w:rsid w:val="0018287B"/>
    <w:rsid w:val="00183853"/>
    <w:rsid w:val="00184272"/>
    <w:rsid w:val="001845FA"/>
    <w:rsid w:val="00184C8A"/>
    <w:rsid w:val="00185E5D"/>
    <w:rsid w:val="001862BE"/>
    <w:rsid w:val="00187479"/>
    <w:rsid w:val="00187639"/>
    <w:rsid w:val="001906A3"/>
    <w:rsid w:val="00191D83"/>
    <w:rsid w:val="00191EF8"/>
    <w:rsid w:val="00192DFA"/>
    <w:rsid w:val="00194234"/>
    <w:rsid w:val="0019449E"/>
    <w:rsid w:val="00194E34"/>
    <w:rsid w:val="00196270"/>
    <w:rsid w:val="00196698"/>
    <w:rsid w:val="00196F95"/>
    <w:rsid w:val="001A1B33"/>
    <w:rsid w:val="001A35F1"/>
    <w:rsid w:val="001A4083"/>
    <w:rsid w:val="001A4C5B"/>
    <w:rsid w:val="001A7C61"/>
    <w:rsid w:val="001A7EBF"/>
    <w:rsid w:val="001B009A"/>
    <w:rsid w:val="001B065C"/>
    <w:rsid w:val="001B10E4"/>
    <w:rsid w:val="001B1894"/>
    <w:rsid w:val="001B2B8E"/>
    <w:rsid w:val="001B44AA"/>
    <w:rsid w:val="001B5C6F"/>
    <w:rsid w:val="001B663D"/>
    <w:rsid w:val="001B79EE"/>
    <w:rsid w:val="001C1134"/>
    <w:rsid w:val="001C2DED"/>
    <w:rsid w:val="001C384C"/>
    <w:rsid w:val="001C3B5F"/>
    <w:rsid w:val="001C4105"/>
    <w:rsid w:val="001C64E2"/>
    <w:rsid w:val="001C689D"/>
    <w:rsid w:val="001C6F75"/>
    <w:rsid w:val="001C717F"/>
    <w:rsid w:val="001D118B"/>
    <w:rsid w:val="001D1A23"/>
    <w:rsid w:val="001D2B58"/>
    <w:rsid w:val="001D2E19"/>
    <w:rsid w:val="001D3DE8"/>
    <w:rsid w:val="001D542C"/>
    <w:rsid w:val="001D5B03"/>
    <w:rsid w:val="001D5E29"/>
    <w:rsid w:val="001D635C"/>
    <w:rsid w:val="001D63C5"/>
    <w:rsid w:val="001E1520"/>
    <w:rsid w:val="001E3B8D"/>
    <w:rsid w:val="001E462C"/>
    <w:rsid w:val="001E5288"/>
    <w:rsid w:val="001E56B3"/>
    <w:rsid w:val="001E7E59"/>
    <w:rsid w:val="001F0018"/>
    <w:rsid w:val="001F01BE"/>
    <w:rsid w:val="001F1D2C"/>
    <w:rsid w:val="001F203A"/>
    <w:rsid w:val="001F294B"/>
    <w:rsid w:val="001F2A1B"/>
    <w:rsid w:val="001F33FC"/>
    <w:rsid w:val="001F34DB"/>
    <w:rsid w:val="001F5B0B"/>
    <w:rsid w:val="001F61C1"/>
    <w:rsid w:val="001F6C93"/>
    <w:rsid w:val="001F70CE"/>
    <w:rsid w:val="002018F2"/>
    <w:rsid w:val="00203ADD"/>
    <w:rsid w:val="00206BE2"/>
    <w:rsid w:val="00207408"/>
    <w:rsid w:val="002126DA"/>
    <w:rsid w:val="00216AAD"/>
    <w:rsid w:val="00216F8C"/>
    <w:rsid w:val="00217509"/>
    <w:rsid w:val="0021786F"/>
    <w:rsid w:val="00217FEC"/>
    <w:rsid w:val="00222878"/>
    <w:rsid w:val="00222FDB"/>
    <w:rsid w:val="002239A8"/>
    <w:rsid w:val="0022538A"/>
    <w:rsid w:val="00226EA5"/>
    <w:rsid w:val="00227C78"/>
    <w:rsid w:val="002308C0"/>
    <w:rsid w:val="0023115B"/>
    <w:rsid w:val="002314A2"/>
    <w:rsid w:val="00232265"/>
    <w:rsid w:val="00233117"/>
    <w:rsid w:val="002347DF"/>
    <w:rsid w:val="002357A8"/>
    <w:rsid w:val="00235E37"/>
    <w:rsid w:val="002372C7"/>
    <w:rsid w:val="00240C72"/>
    <w:rsid w:val="00240D2E"/>
    <w:rsid w:val="00244484"/>
    <w:rsid w:val="00244A1B"/>
    <w:rsid w:val="002457B2"/>
    <w:rsid w:val="00246669"/>
    <w:rsid w:val="00247186"/>
    <w:rsid w:val="00252814"/>
    <w:rsid w:val="00253035"/>
    <w:rsid w:val="00254970"/>
    <w:rsid w:val="00254B1C"/>
    <w:rsid w:val="002562D4"/>
    <w:rsid w:val="0025739D"/>
    <w:rsid w:val="00260F52"/>
    <w:rsid w:val="002615D6"/>
    <w:rsid w:val="00262573"/>
    <w:rsid w:val="00262AD4"/>
    <w:rsid w:val="00264FD8"/>
    <w:rsid w:val="00266D31"/>
    <w:rsid w:val="00267077"/>
    <w:rsid w:val="00267BBE"/>
    <w:rsid w:val="00270C9C"/>
    <w:rsid w:val="002715A6"/>
    <w:rsid w:val="00271FBD"/>
    <w:rsid w:val="00272B25"/>
    <w:rsid w:val="00274F8B"/>
    <w:rsid w:val="00276A22"/>
    <w:rsid w:val="00280575"/>
    <w:rsid w:val="0028097E"/>
    <w:rsid w:val="00282D60"/>
    <w:rsid w:val="0028301A"/>
    <w:rsid w:val="002830EA"/>
    <w:rsid w:val="00283D22"/>
    <w:rsid w:val="00283EF8"/>
    <w:rsid w:val="00286865"/>
    <w:rsid w:val="00286CC7"/>
    <w:rsid w:val="00287B65"/>
    <w:rsid w:val="002950F0"/>
    <w:rsid w:val="00296B7A"/>
    <w:rsid w:val="0029778B"/>
    <w:rsid w:val="002A02DE"/>
    <w:rsid w:val="002A148A"/>
    <w:rsid w:val="002A4459"/>
    <w:rsid w:val="002A4537"/>
    <w:rsid w:val="002A4ACD"/>
    <w:rsid w:val="002B1782"/>
    <w:rsid w:val="002B181E"/>
    <w:rsid w:val="002B386D"/>
    <w:rsid w:val="002B3FF3"/>
    <w:rsid w:val="002B58ED"/>
    <w:rsid w:val="002B6558"/>
    <w:rsid w:val="002B6E4B"/>
    <w:rsid w:val="002B7A51"/>
    <w:rsid w:val="002C142D"/>
    <w:rsid w:val="002C3EA2"/>
    <w:rsid w:val="002C57B8"/>
    <w:rsid w:val="002C6EA6"/>
    <w:rsid w:val="002C6EAF"/>
    <w:rsid w:val="002D064F"/>
    <w:rsid w:val="002D0F2D"/>
    <w:rsid w:val="002D362A"/>
    <w:rsid w:val="002D3CF7"/>
    <w:rsid w:val="002D3F82"/>
    <w:rsid w:val="002D405F"/>
    <w:rsid w:val="002D4223"/>
    <w:rsid w:val="002D4E14"/>
    <w:rsid w:val="002D4F74"/>
    <w:rsid w:val="002D577B"/>
    <w:rsid w:val="002E24C6"/>
    <w:rsid w:val="002E30CC"/>
    <w:rsid w:val="002E4C50"/>
    <w:rsid w:val="002E548F"/>
    <w:rsid w:val="002E6268"/>
    <w:rsid w:val="002F0444"/>
    <w:rsid w:val="002F1A1C"/>
    <w:rsid w:val="002F2B16"/>
    <w:rsid w:val="002F3E2A"/>
    <w:rsid w:val="002F479F"/>
    <w:rsid w:val="002F49B2"/>
    <w:rsid w:val="002F63CD"/>
    <w:rsid w:val="002F6411"/>
    <w:rsid w:val="002F7AAD"/>
    <w:rsid w:val="00300ADB"/>
    <w:rsid w:val="003025DB"/>
    <w:rsid w:val="00303B53"/>
    <w:rsid w:val="003059AD"/>
    <w:rsid w:val="0030763A"/>
    <w:rsid w:val="00310758"/>
    <w:rsid w:val="00312C6B"/>
    <w:rsid w:val="0031433B"/>
    <w:rsid w:val="00314662"/>
    <w:rsid w:val="00315CB0"/>
    <w:rsid w:val="00317EFB"/>
    <w:rsid w:val="003202E3"/>
    <w:rsid w:val="003229FE"/>
    <w:rsid w:val="00323455"/>
    <w:rsid w:val="003259AD"/>
    <w:rsid w:val="00326571"/>
    <w:rsid w:val="00326ECF"/>
    <w:rsid w:val="00327F0E"/>
    <w:rsid w:val="00331EFB"/>
    <w:rsid w:val="00332D60"/>
    <w:rsid w:val="003359F6"/>
    <w:rsid w:val="003403B2"/>
    <w:rsid w:val="00340AC2"/>
    <w:rsid w:val="0034275A"/>
    <w:rsid w:val="00343A93"/>
    <w:rsid w:val="00344CC3"/>
    <w:rsid w:val="0034541B"/>
    <w:rsid w:val="00345CF4"/>
    <w:rsid w:val="00350565"/>
    <w:rsid w:val="003513E4"/>
    <w:rsid w:val="00355A22"/>
    <w:rsid w:val="003566E7"/>
    <w:rsid w:val="0035676B"/>
    <w:rsid w:val="00360B63"/>
    <w:rsid w:val="00364490"/>
    <w:rsid w:val="0036593E"/>
    <w:rsid w:val="00372593"/>
    <w:rsid w:val="00373AD4"/>
    <w:rsid w:val="00374FD7"/>
    <w:rsid w:val="00377942"/>
    <w:rsid w:val="00377F5E"/>
    <w:rsid w:val="00381CFB"/>
    <w:rsid w:val="0038258C"/>
    <w:rsid w:val="00382837"/>
    <w:rsid w:val="00383BA9"/>
    <w:rsid w:val="003846C9"/>
    <w:rsid w:val="0038771C"/>
    <w:rsid w:val="00387FEE"/>
    <w:rsid w:val="003904D7"/>
    <w:rsid w:val="00392139"/>
    <w:rsid w:val="003921D6"/>
    <w:rsid w:val="003930F6"/>
    <w:rsid w:val="00393B21"/>
    <w:rsid w:val="0039465B"/>
    <w:rsid w:val="003956BF"/>
    <w:rsid w:val="003959DB"/>
    <w:rsid w:val="00395C6A"/>
    <w:rsid w:val="0039630C"/>
    <w:rsid w:val="003A0247"/>
    <w:rsid w:val="003A1B44"/>
    <w:rsid w:val="003A1C55"/>
    <w:rsid w:val="003A27C6"/>
    <w:rsid w:val="003A2BA6"/>
    <w:rsid w:val="003A2D88"/>
    <w:rsid w:val="003A3835"/>
    <w:rsid w:val="003A6666"/>
    <w:rsid w:val="003A6E4F"/>
    <w:rsid w:val="003A7755"/>
    <w:rsid w:val="003B0C45"/>
    <w:rsid w:val="003B1CE0"/>
    <w:rsid w:val="003B2F43"/>
    <w:rsid w:val="003B2F89"/>
    <w:rsid w:val="003B35AE"/>
    <w:rsid w:val="003B36E6"/>
    <w:rsid w:val="003B41D6"/>
    <w:rsid w:val="003B551D"/>
    <w:rsid w:val="003B6283"/>
    <w:rsid w:val="003B6ED5"/>
    <w:rsid w:val="003B787E"/>
    <w:rsid w:val="003C04F4"/>
    <w:rsid w:val="003C101D"/>
    <w:rsid w:val="003C3A7A"/>
    <w:rsid w:val="003C419E"/>
    <w:rsid w:val="003C70AF"/>
    <w:rsid w:val="003D065D"/>
    <w:rsid w:val="003D51BE"/>
    <w:rsid w:val="003D5C99"/>
    <w:rsid w:val="003D5D22"/>
    <w:rsid w:val="003E0F06"/>
    <w:rsid w:val="003E2558"/>
    <w:rsid w:val="003E40D4"/>
    <w:rsid w:val="003E5EEC"/>
    <w:rsid w:val="003E662C"/>
    <w:rsid w:val="003E7391"/>
    <w:rsid w:val="003F0555"/>
    <w:rsid w:val="003F174B"/>
    <w:rsid w:val="003F23A6"/>
    <w:rsid w:val="003F3028"/>
    <w:rsid w:val="003F57CB"/>
    <w:rsid w:val="003F5DA5"/>
    <w:rsid w:val="003F636C"/>
    <w:rsid w:val="003F659A"/>
    <w:rsid w:val="00400333"/>
    <w:rsid w:val="00401A10"/>
    <w:rsid w:val="00402C82"/>
    <w:rsid w:val="0040669E"/>
    <w:rsid w:val="004070A3"/>
    <w:rsid w:val="00407F24"/>
    <w:rsid w:val="0041170C"/>
    <w:rsid w:val="0041408E"/>
    <w:rsid w:val="004158DF"/>
    <w:rsid w:val="00415DD0"/>
    <w:rsid w:val="00416C2C"/>
    <w:rsid w:val="00420B59"/>
    <w:rsid w:val="00421137"/>
    <w:rsid w:val="00421FB8"/>
    <w:rsid w:val="0042326B"/>
    <w:rsid w:val="00424197"/>
    <w:rsid w:val="004257F1"/>
    <w:rsid w:val="00425A99"/>
    <w:rsid w:val="00427EFA"/>
    <w:rsid w:val="004300FD"/>
    <w:rsid w:val="00432023"/>
    <w:rsid w:val="00435ABA"/>
    <w:rsid w:val="004369DF"/>
    <w:rsid w:val="004402C8"/>
    <w:rsid w:val="00443EA4"/>
    <w:rsid w:val="004440BE"/>
    <w:rsid w:val="00447481"/>
    <w:rsid w:val="00447FCF"/>
    <w:rsid w:val="004511D1"/>
    <w:rsid w:val="00453623"/>
    <w:rsid w:val="00453D4D"/>
    <w:rsid w:val="00454082"/>
    <w:rsid w:val="0045419E"/>
    <w:rsid w:val="004550DB"/>
    <w:rsid w:val="004573E7"/>
    <w:rsid w:val="0045798A"/>
    <w:rsid w:val="00460A9D"/>
    <w:rsid w:val="004621E8"/>
    <w:rsid w:val="004624CF"/>
    <w:rsid w:val="00463526"/>
    <w:rsid w:val="00463DC2"/>
    <w:rsid w:val="0046466B"/>
    <w:rsid w:val="00466BC2"/>
    <w:rsid w:val="00467857"/>
    <w:rsid w:val="00467AF9"/>
    <w:rsid w:val="00467F99"/>
    <w:rsid w:val="0047076D"/>
    <w:rsid w:val="004730E6"/>
    <w:rsid w:val="0047435D"/>
    <w:rsid w:val="00474385"/>
    <w:rsid w:val="004773A7"/>
    <w:rsid w:val="00477411"/>
    <w:rsid w:val="004805F3"/>
    <w:rsid w:val="004808E9"/>
    <w:rsid w:val="00482A34"/>
    <w:rsid w:val="00482E25"/>
    <w:rsid w:val="00483DEA"/>
    <w:rsid w:val="004847EF"/>
    <w:rsid w:val="00484E8B"/>
    <w:rsid w:val="0048639E"/>
    <w:rsid w:val="004869EA"/>
    <w:rsid w:val="00487012"/>
    <w:rsid w:val="0048710A"/>
    <w:rsid w:val="00487E64"/>
    <w:rsid w:val="00490585"/>
    <w:rsid w:val="004924D5"/>
    <w:rsid w:val="00492DAB"/>
    <w:rsid w:val="00493207"/>
    <w:rsid w:val="0049393A"/>
    <w:rsid w:val="00495990"/>
    <w:rsid w:val="00495D0E"/>
    <w:rsid w:val="0049645D"/>
    <w:rsid w:val="004A2AE7"/>
    <w:rsid w:val="004A2BD5"/>
    <w:rsid w:val="004A36F1"/>
    <w:rsid w:val="004A3A41"/>
    <w:rsid w:val="004A4B8D"/>
    <w:rsid w:val="004A58B0"/>
    <w:rsid w:val="004A6449"/>
    <w:rsid w:val="004B0A88"/>
    <w:rsid w:val="004B3A80"/>
    <w:rsid w:val="004B3EC5"/>
    <w:rsid w:val="004B4898"/>
    <w:rsid w:val="004B53EE"/>
    <w:rsid w:val="004B5DC8"/>
    <w:rsid w:val="004B699A"/>
    <w:rsid w:val="004B76DB"/>
    <w:rsid w:val="004C0471"/>
    <w:rsid w:val="004C11A1"/>
    <w:rsid w:val="004C459E"/>
    <w:rsid w:val="004C4E2E"/>
    <w:rsid w:val="004C6B4D"/>
    <w:rsid w:val="004C7811"/>
    <w:rsid w:val="004D07B7"/>
    <w:rsid w:val="004D2229"/>
    <w:rsid w:val="004D27F0"/>
    <w:rsid w:val="004D2883"/>
    <w:rsid w:val="004D351D"/>
    <w:rsid w:val="004D3FDC"/>
    <w:rsid w:val="004D5DA4"/>
    <w:rsid w:val="004D67D0"/>
    <w:rsid w:val="004D6D01"/>
    <w:rsid w:val="004E021E"/>
    <w:rsid w:val="004E060A"/>
    <w:rsid w:val="004E138D"/>
    <w:rsid w:val="004E3B90"/>
    <w:rsid w:val="004E3CA2"/>
    <w:rsid w:val="004E46CF"/>
    <w:rsid w:val="004E7220"/>
    <w:rsid w:val="004F0195"/>
    <w:rsid w:val="004F058B"/>
    <w:rsid w:val="004F41B5"/>
    <w:rsid w:val="004F4CA4"/>
    <w:rsid w:val="004F5376"/>
    <w:rsid w:val="004F53ED"/>
    <w:rsid w:val="004F6238"/>
    <w:rsid w:val="004F690E"/>
    <w:rsid w:val="004F78EC"/>
    <w:rsid w:val="004F7F83"/>
    <w:rsid w:val="005001DC"/>
    <w:rsid w:val="005004C9"/>
    <w:rsid w:val="0050077A"/>
    <w:rsid w:val="00500936"/>
    <w:rsid w:val="00501285"/>
    <w:rsid w:val="00501C5B"/>
    <w:rsid w:val="0050309B"/>
    <w:rsid w:val="005034EC"/>
    <w:rsid w:val="0050359D"/>
    <w:rsid w:val="00503EB3"/>
    <w:rsid w:val="0050603D"/>
    <w:rsid w:val="00506FC5"/>
    <w:rsid w:val="005078F2"/>
    <w:rsid w:val="00507FDF"/>
    <w:rsid w:val="00510D06"/>
    <w:rsid w:val="00510EAB"/>
    <w:rsid w:val="005110E8"/>
    <w:rsid w:val="0051360E"/>
    <w:rsid w:val="00517350"/>
    <w:rsid w:val="005207C5"/>
    <w:rsid w:val="00520ADF"/>
    <w:rsid w:val="005211DE"/>
    <w:rsid w:val="0052144D"/>
    <w:rsid w:val="00522B83"/>
    <w:rsid w:val="005275CD"/>
    <w:rsid w:val="00527B89"/>
    <w:rsid w:val="00530151"/>
    <w:rsid w:val="005301A9"/>
    <w:rsid w:val="00531BF6"/>
    <w:rsid w:val="00531D9A"/>
    <w:rsid w:val="0053594B"/>
    <w:rsid w:val="00536860"/>
    <w:rsid w:val="00536AF9"/>
    <w:rsid w:val="0053713C"/>
    <w:rsid w:val="00540E63"/>
    <w:rsid w:val="00542C62"/>
    <w:rsid w:val="0054489E"/>
    <w:rsid w:val="00545E53"/>
    <w:rsid w:val="0054617A"/>
    <w:rsid w:val="005463FB"/>
    <w:rsid w:val="005465CC"/>
    <w:rsid w:val="00546DE2"/>
    <w:rsid w:val="0054713B"/>
    <w:rsid w:val="00551133"/>
    <w:rsid w:val="00551289"/>
    <w:rsid w:val="005514E8"/>
    <w:rsid w:val="00552068"/>
    <w:rsid w:val="005521CC"/>
    <w:rsid w:val="00552830"/>
    <w:rsid w:val="00554DEC"/>
    <w:rsid w:val="00555174"/>
    <w:rsid w:val="005558A1"/>
    <w:rsid w:val="00560A07"/>
    <w:rsid w:val="005641B4"/>
    <w:rsid w:val="00565F4D"/>
    <w:rsid w:val="00566925"/>
    <w:rsid w:val="00566D24"/>
    <w:rsid w:val="00566FFD"/>
    <w:rsid w:val="00567573"/>
    <w:rsid w:val="0057006D"/>
    <w:rsid w:val="0057377F"/>
    <w:rsid w:val="00576640"/>
    <w:rsid w:val="005800CE"/>
    <w:rsid w:val="005803ED"/>
    <w:rsid w:val="00581B7D"/>
    <w:rsid w:val="00584296"/>
    <w:rsid w:val="00584440"/>
    <w:rsid w:val="00584FA9"/>
    <w:rsid w:val="00585599"/>
    <w:rsid w:val="0059173E"/>
    <w:rsid w:val="00591743"/>
    <w:rsid w:val="00591E96"/>
    <w:rsid w:val="00592CE8"/>
    <w:rsid w:val="00593C1C"/>
    <w:rsid w:val="00593D7E"/>
    <w:rsid w:val="00594222"/>
    <w:rsid w:val="0059436C"/>
    <w:rsid w:val="00595EDD"/>
    <w:rsid w:val="005964FB"/>
    <w:rsid w:val="00596719"/>
    <w:rsid w:val="00596E07"/>
    <w:rsid w:val="005A0912"/>
    <w:rsid w:val="005A253B"/>
    <w:rsid w:val="005A3ACC"/>
    <w:rsid w:val="005B28BD"/>
    <w:rsid w:val="005C1722"/>
    <w:rsid w:val="005C3789"/>
    <w:rsid w:val="005D26B4"/>
    <w:rsid w:val="005D3791"/>
    <w:rsid w:val="005D383E"/>
    <w:rsid w:val="005D5CF0"/>
    <w:rsid w:val="005D6C98"/>
    <w:rsid w:val="005E1B20"/>
    <w:rsid w:val="005E255A"/>
    <w:rsid w:val="005E26B9"/>
    <w:rsid w:val="005E3A34"/>
    <w:rsid w:val="005E3D92"/>
    <w:rsid w:val="005E3F53"/>
    <w:rsid w:val="005E6158"/>
    <w:rsid w:val="005E7160"/>
    <w:rsid w:val="005F0080"/>
    <w:rsid w:val="005F11B4"/>
    <w:rsid w:val="005F38F0"/>
    <w:rsid w:val="005F3B3E"/>
    <w:rsid w:val="005F3B59"/>
    <w:rsid w:val="005F45A8"/>
    <w:rsid w:val="005F6740"/>
    <w:rsid w:val="005F7871"/>
    <w:rsid w:val="00600FFD"/>
    <w:rsid w:val="00602340"/>
    <w:rsid w:val="00602F59"/>
    <w:rsid w:val="00603827"/>
    <w:rsid w:val="006038F7"/>
    <w:rsid w:val="00603D03"/>
    <w:rsid w:val="00606FD8"/>
    <w:rsid w:val="00607492"/>
    <w:rsid w:val="00607DB4"/>
    <w:rsid w:val="00612FF9"/>
    <w:rsid w:val="006149C1"/>
    <w:rsid w:val="0061634F"/>
    <w:rsid w:val="00617F4D"/>
    <w:rsid w:val="00622246"/>
    <w:rsid w:val="0062389A"/>
    <w:rsid w:val="0062696A"/>
    <w:rsid w:val="00627A33"/>
    <w:rsid w:val="00627C24"/>
    <w:rsid w:val="00630736"/>
    <w:rsid w:val="006308F6"/>
    <w:rsid w:val="00632DA1"/>
    <w:rsid w:val="006334FF"/>
    <w:rsid w:val="0063503B"/>
    <w:rsid w:val="00637C2E"/>
    <w:rsid w:val="006424F1"/>
    <w:rsid w:val="00642A1C"/>
    <w:rsid w:val="006451D6"/>
    <w:rsid w:val="006451F0"/>
    <w:rsid w:val="006454C3"/>
    <w:rsid w:val="006460DF"/>
    <w:rsid w:val="00650E76"/>
    <w:rsid w:val="00651FBE"/>
    <w:rsid w:val="00652268"/>
    <w:rsid w:val="0065537F"/>
    <w:rsid w:val="0065561A"/>
    <w:rsid w:val="00655B17"/>
    <w:rsid w:val="00657E42"/>
    <w:rsid w:val="006605D6"/>
    <w:rsid w:val="0066105E"/>
    <w:rsid w:val="006626BA"/>
    <w:rsid w:val="00664456"/>
    <w:rsid w:val="00665954"/>
    <w:rsid w:val="00666A34"/>
    <w:rsid w:val="006675DB"/>
    <w:rsid w:val="00667D15"/>
    <w:rsid w:val="006701CC"/>
    <w:rsid w:val="00671845"/>
    <w:rsid w:val="006722E6"/>
    <w:rsid w:val="00672A39"/>
    <w:rsid w:val="00674DED"/>
    <w:rsid w:val="00676A2D"/>
    <w:rsid w:val="00680636"/>
    <w:rsid w:val="00680D84"/>
    <w:rsid w:val="00681731"/>
    <w:rsid w:val="006817E7"/>
    <w:rsid w:val="00682523"/>
    <w:rsid w:val="00682EA5"/>
    <w:rsid w:val="006869CA"/>
    <w:rsid w:val="00686ACC"/>
    <w:rsid w:val="00686F9B"/>
    <w:rsid w:val="00693A43"/>
    <w:rsid w:val="00694AEA"/>
    <w:rsid w:val="00696414"/>
    <w:rsid w:val="00696A7C"/>
    <w:rsid w:val="006A1B2F"/>
    <w:rsid w:val="006A3089"/>
    <w:rsid w:val="006A3FA2"/>
    <w:rsid w:val="006A7ADF"/>
    <w:rsid w:val="006B35B2"/>
    <w:rsid w:val="006B5746"/>
    <w:rsid w:val="006B6AB3"/>
    <w:rsid w:val="006C0920"/>
    <w:rsid w:val="006C0A89"/>
    <w:rsid w:val="006C144B"/>
    <w:rsid w:val="006C5401"/>
    <w:rsid w:val="006D1BA2"/>
    <w:rsid w:val="006D3477"/>
    <w:rsid w:val="006D4C97"/>
    <w:rsid w:val="006D5C41"/>
    <w:rsid w:val="006D6351"/>
    <w:rsid w:val="006D6B26"/>
    <w:rsid w:val="006E01B9"/>
    <w:rsid w:val="006E0E87"/>
    <w:rsid w:val="006E255B"/>
    <w:rsid w:val="006E2A1C"/>
    <w:rsid w:val="006E396C"/>
    <w:rsid w:val="006E4761"/>
    <w:rsid w:val="006E4D88"/>
    <w:rsid w:val="006E5080"/>
    <w:rsid w:val="006E762D"/>
    <w:rsid w:val="006F1E76"/>
    <w:rsid w:val="006F283C"/>
    <w:rsid w:val="006F3986"/>
    <w:rsid w:val="0070058D"/>
    <w:rsid w:val="007008A1"/>
    <w:rsid w:val="007012F8"/>
    <w:rsid w:val="00707092"/>
    <w:rsid w:val="0071108F"/>
    <w:rsid w:val="007129B7"/>
    <w:rsid w:val="00713644"/>
    <w:rsid w:val="00715A21"/>
    <w:rsid w:val="00720840"/>
    <w:rsid w:val="00720B25"/>
    <w:rsid w:val="00720B9F"/>
    <w:rsid w:val="007223D2"/>
    <w:rsid w:val="00722EB5"/>
    <w:rsid w:val="00723EB6"/>
    <w:rsid w:val="00726447"/>
    <w:rsid w:val="00727024"/>
    <w:rsid w:val="0073066E"/>
    <w:rsid w:val="00732C1E"/>
    <w:rsid w:val="00733A71"/>
    <w:rsid w:val="007341D6"/>
    <w:rsid w:val="00734A61"/>
    <w:rsid w:val="00735DAC"/>
    <w:rsid w:val="00736726"/>
    <w:rsid w:val="00736AD3"/>
    <w:rsid w:val="0074168F"/>
    <w:rsid w:val="00742925"/>
    <w:rsid w:val="00742A6E"/>
    <w:rsid w:val="00746C8C"/>
    <w:rsid w:val="00750E6D"/>
    <w:rsid w:val="0075255E"/>
    <w:rsid w:val="00752D1E"/>
    <w:rsid w:val="00754A86"/>
    <w:rsid w:val="00760CD0"/>
    <w:rsid w:val="0076149A"/>
    <w:rsid w:val="007618DD"/>
    <w:rsid w:val="00762924"/>
    <w:rsid w:val="0076439F"/>
    <w:rsid w:val="00764B60"/>
    <w:rsid w:val="00764E32"/>
    <w:rsid w:val="00764FA6"/>
    <w:rsid w:val="00765960"/>
    <w:rsid w:val="00766194"/>
    <w:rsid w:val="00771B6B"/>
    <w:rsid w:val="00772438"/>
    <w:rsid w:val="0077413D"/>
    <w:rsid w:val="00774759"/>
    <w:rsid w:val="00775BB0"/>
    <w:rsid w:val="007771FD"/>
    <w:rsid w:val="0077742A"/>
    <w:rsid w:val="00782822"/>
    <w:rsid w:val="00783A25"/>
    <w:rsid w:val="0078530D"/>
    <w:rsid w:val="00790624"/>
    <w:rsid w:val="00791E84"/>
    <w:rsid w:val="00794020"/>
    <w:rsid w:val="007952DB"/>
    <w:rsid w:val="00796096"/>
    <w:rsid w:val="00797484"/>
    <w:rsid w:val="007977B9"/>
    <w:rsid w:val="007A04F5"/>
    <w:rsid w:val="007A0E3F"/>
    <w:rsid w:val="007A145B"/>
    <w:rsid w:val="007A3124"/>
    <w:rsid w:val="007A4534"/>
    <w:rsid w:val="007A5DB3"/>
    <w:rsid w:val="007A6059"/>
    <w:rsid w:val="007A79FD"/>
    <w:rsid w:val="007B0118"/>
    <w:rsid w:val="007B1570"/>
    <w:rsid w:val="007B167C"/>
    <w:rsid w:val="007B5FE6"/>
    <w:rsid w:val="007B72B0"/>
    <w:rsid w:val="007C056E"/>
    <w:rsid w:val="007C396D"/>
    <w:rsid w:val="007C42AE"/>
    <w:rsid w:val="007C4E55"/>
    <w:rsid w:val="007C6223"/>
    <w:rsid w:val="007C679F"/>
    <w:rsid w:val="007C6CB7"/>
    <w:rsid w:val="007C752A"/>
    <w:rsid w:val="007C7895"/>
    <w:rsid w:val="007D1437"/>
    <w:rsid w:val="007D1CAF"/>
    <w:rsid w:val="007D7D50"/>
    <w:rsid w:val="007E1C9D"/>
    <w:rsid w:val="007E30EE"/>
    <w:rsid w:val="007E35AF"/>
    <w:rsid w:val="007E6F6F"/>
    <w:rsid w:val="007E70F3"/>
    <w:rsid w:val="007E7679"/>
    <w:rsid w:val="007E7710"/>
    <w:rsid w:val="007E7C55"/>
    <w:rsid w:val="007E7EE3"/>
    <w:rsid w:val="007F1508"/>
    <w:rsid w:val="007F3E79"/>
    <w:rsid w:val="00800C4F"/>
    <w:rsid w:val="00801570"/>
    <w:rsid w:val="008016BE"/>
    <w:rsid w:val="00804428"/>
    <w:rsid w:val="00804467"/>
    <w:rsid w:val="00805298"/>
    <w:rsid w:val="00807DF1"/>
    <w:rsid w:val="00813A26"/>
    <w:rsid w:val="00814DFC"/>
    <w:rsid w:val="008155C0"/>
    <w:rsid w:val="00815A66"/>
    <w:rsid w:val="0081697C"/>
    <w:rsid w:val="00820F83"/>
    <w:rsid w:val="00821767"/>
    <w:rsid w:val="00825E9C"/>
    <w:rsid w:val="00827CE1"/>
    <w:rsid w:val="00831132"/>
    <w:rsid w:val="0083363E"/>
    <w:rsid w:val="008346C1"/>
    <w:rsid w:val="008367EC"/>
    <w:rsid w:val="00836955"/>
    <w:rsid w:val="008370AD"/>
    <w:rsid w:val="0083792F"/>
    <w:rsid w:val="00840227"/>
    <w:rsid w:val="008427E8"/>
    <w:rsid w:val="00842E88"/>
    <w:rsid w:val="008441A9"/>
    <w:rsid w:val="0084502C"/>
    <w:rsid w:val="00846E7B"/>
    <w:rsid w:val="00847027"/>
    <w:rsid w:val="008518A4"/>
    <w:rsid w:val="008536D2"/>
    <w:rsid w:val="0085557B"/>
    <w:rsid w:val="00855882"/>
    <w:rsid w:val="0085602F"/>
    <w:rsid w:val="008614CC"/>
    <w:rsid w:val="00864D38"/>
    <w:rsid w:val="00865884"/>
    <w:rsid w:val="00865F03"/>
    <w:rsid w:val="0086655A"/>
    <w:rsid w:val="00866CEC"/>
    <w:rsid w:val="008672B1"/>
    <w:rsid w:val="00867DD4"/>
    <w:rsid w:val="00871051"/>
    <w:rsid w:val="008711A9"/>
    <w:rsid w:val="00873D96"/>
    <w:rsid w:val="008743A7"/>
    <w:rsid w:val="0087449C"/>
    <w:rsid w:val="008750F2"/>
    <w:rsid w:val="0087625B"/>
    <w:rsid w:val="008811E6"/>
    <w:rsid w:val="008812F4"/>
    <w:rsid w:val="0088514C"/>
    <w:rsid w:val="008855DC"/>
    <w:rsid w:val="00886793"/>
    <w:rsid w:val="008868CE"/>
    <w:rsid w:val="00887EE3"/>
    <w:rsid w:val="0089097E"/>
    <w:rsid w:val="0089306C"/>
    <w:rsid w:val="0089358A"/>
    <w:rsid w:val="008950B1"/>
    <w:rsid w:val="008953F9"/>
    <w:rsid w:val="008A0029"/>
    <w:rsid w:val="008A03AC"/>
    <w:rsid w:val="008A0F8E"/>
    <w:rsid w:val="008A4001"/>
    <w:rsid w:val="008A5B82"/>
    <w:rsid w:val="008A5D45"/>
    <w:rsid w:val="008A73F0"/>
    <w:rsid w:val="008B041D"/>
    <w:rsid w:val="008B0CCB"/>
    <w:rsid w:val="008B1CAB"/>
    <w:rsid w:val="008B2BCF"/>
    <w:rsid w:val="008B38C8"/>
    <w:rsid w:val="008B47CF"/>
    <w:rsid w:val="008B5098"/>
    <w:rsid w:val="008B6CBC"/>
    <w:rsid w:val="008B74FA"/>
    <w:rsid w:val="008B7C2F"/>
    <w:rsid w:val="008C023A"/>
    <w:rsid w:val="008C02B2"/>
    <w:rsid w:val="008C03AE"/>
    <w:rsid w:val="008C149F"/>
    <w:rsid w:val="008C1B4D"/>
    <w:rsid w:val="008C4135"/>
    <w:rsid w:val="008C48B6"/>
    <w:rsid w:val="008C6C56"/>
    <w:rsid w:val="008D031B"/>
    <w:rsid w:val="008D03A6"/>
    <w:rsid w:val="008D3A5F"/>
    <w:rsid w:val="008D4B6B"/>
    <w:rsid w:val="008D5DF0"/>
    <w:rsid w:val="008D79E4"/>
    <w:rsid w:val="008E086F"/>
    <w:rsid w:val="008E0A46"/>
    <w:rsid w:val="008E0A8C"/>
    <w:rsid w:val="008E14D6"/>
    <w:rsid w:val="008E3F1B"/>
    <w:rsid w:val="008E45A3"/>
    <w:rsid w:val="008E5C2D"/>
    <w:rsid w:val="008E5E78"/>
    <w:rsid w:val="008F1F40"/>
    <w:rsid w:val="008F5727"/>
    <w:rsid w:val="008F6998"/>
    <w:rsid w:val="008F6FAD"/>
    <w:rsid w:val="008F70FB"/>
    <w:rsid w:val="008F7254"/>
    <w:rsid w:val="008F72D0"/>
    <w:rsid w:val="008F7D14"/>
    <w:rsid w:val="00902A1F"/>
    <w:rsid w:val="00902FBF"/>
    <w:rsid w:val="0090340A"/>
    <w:rsid w:val="0090516A"/>
    <w:rsid w:val="009068A0"/>
    <w:rsid w:val="00906BE0"/>
    <w:rsid w:val="00907302"/>
    <w:rsid w:val="00910C39"/>
    <w:rsid w:val="00910E2B"/>
    <w:rsid w:val="00911052"/>
    <w:rsid w:val="00911465"/>
    <w:rsid w:val="0091466E"/>
    <w:rsid w:val="00915366"/>
    <w:rsid w:val="00916045"/>
    <w:rsid w:val="0091619D"/>
    <w:rsid w:val="00916527"/>
    <w:rsid w:val="00916DD1"/>
    <w:rsid w:val="00916FC1"/>
    <w:rsid w:val="009174A3"/>
    <w:rsid w:val="00920526"/>
    <w:rsid w:val="00921BB6"/>
    <w:rsid w:val="00922B78"/>
    <w:rsid w:val="00925F23"/>
    <w:rsid w:val="009276ED"/>
    <w:rsid w:val="00927BE3"/>
    <w:rsid w:val="0093145C"/>
    <w:rsid w:val="00932CFB"/>
    <w:rsid w:val="00932DB3"/>
    <w:rsid w:val="00933C8C"/>
    <w:rsid w:val="009355E9"/>
    <w:rsid w:val="00940D47"/>
    <w:rsid w:val="009420B6"/>
    <w:rsid w:val="0094239B"/>
    <w:rsid w:val="0094293E"/>
    <w:rsid w:val="00943F84"/>
    <w:rsid w:val="009448CD"/>
    <w:rsid w:val="0094716C"/>
    <w:rsid w:val="00947D15"/>
    <w:rsid w:val="00947E09"/>
    <w:rsid w:val="00951761"/>
    <w:rsid w:val="00951E12"/>
    <w:rsid w:val="00952481"/>
    <w:rsid w:val="009541E5"/>
    <w:rsid w:val="009547DD"/>
    <w:rsid w:val="009549A7"/>
    <w:rsid w:val="0095631E"/>
    <w:rsid w:val="00956585"/>
    <w:rsid w:val="0096185B"/>
    <w:rsid w:val="00964894"/>
    <w:rsid w:val="009666DD"/>
    <w:rsid w:val="00966EB8"/>
    <w:rsid w:val="00966FE5"/>
    <w:rsid w:val="00970B4D"/>
    <w:rsid w:val="00970D91"/>
    <w:rsid w:val="00971601"/>
    <w:rsid w:val="00971F34"/>
    <w:rsid w:val="00971F56"/>
    <w:rsid w:val="00972987"/>
    <w:rsid w:val="0097321A"/>
    <w:rsid w:val="009738DF"/>
    <w:rsid w:val="00973FA4"/>
    <w:rsid w:val="00974457"/>
    <w:rsid w:val="00974B2E"/>
    <w:rsid w:val="00974D97"/>
    <w:rsid w:val="0097711C"/>
    <w:rsid w:val="009778D6"/>
    <w:rsid w:val="00990CCB"/>
    <w:rsid w:val="00990F5A"/>
    <w:rsid w:val="00991478"/>
    <w:rsid w:val="00991DCF"/>
    <w:rsid w:val="00992B7C"/>
    <w:rsid w:val="00994753"/>
    <w:rsid w:val="00996866"/>
    <w:rsid w:val="009A1407"/>
    <w:rsid w:val="009A320A"/>
    <w:rsid w:val="009A7DA1"/>
    <w:rsid w:val="009B0327"/>
    <w:rsid w:val="009B4DC1"/>
    <w:rsid w:val="009B4EBA"/>
    <w:rsid w:val="009B7221"/>
    <w:rsid w:val="009C35BF"/>
    <w:rsid w:val="009C4358"/>
    <w:rsid w:val="009C5C33"/>
    <w:rsid w:val="009C7D39"/>
    <w:rsid w:val="009D0FCB"/>
    <w:rsid w:val="009D127E"/>
    <w:rsid w:val="009D3036"/>
    <w:rsid w:val="009D3C20"/>
    <w:rsid w:val="009D7D11"/>
    <w:rsid w:val="009E2D28"/>
    <w:rsid w:val="009E32B9"/>
    <w:rsid w:val="009E3967"/>
    <w:rsid w:val="009E3C6D"/>
    <w:rsid w:val="009E3E8D"/>
    <w:rsid w:val="009E4C6C"/>
    <w:rsid w:val="009E71BB"/>
    <w:rsid w:val="009F00F8"/>
    <w:rsid w:val="009F043A"/>
    <w:rsid w:val="00A00015"/>
    <w:rsid w:val="00A00669"/>
    <w:rsid w:val="00A01FC6"/>
    <w:rsid w:val="00A025AF"/>
    <w:rsid w:val="00A0334C"/>
    <w:rsid w:val="00A046D6"/>
    <w:rsid w:val="00A06300"/>
    <w:rsid w:val="00A06D34"/>
    <w:rsid w:val="00A10F68"/>
    <w:rsid w:val="00A113AE"/>
    <w:rsid w:val="00A16366"/>
    <w:rsid w:val="00A17424"/>
    <w:rsid w:val="00A17B1D"/>
    <w:rsid w:val="00A17BEE"/>
    <w:rsid w:val="00A17ECC"/>
    <w:rsid w:val="00A2098A"/>
    <w:rsid w:val="00A211CC"/>
    <w:rsid w:val="00A21228"/>
    <w:rsid w:val="00A2472E"/>
    <w:rsid w:val="00A25047"/>
    <w:rsid w:val="00A266BD"/>
    <w:rsid w:val="00A30C7A"/>
    <w:rsid w:val="00A31529"/>
    <w:rsid w:val="00A3266F"/>
    <w:rsid w:val="00A33377"/>
    <w:rsid w:val="00A33493"/>
    <w:rsid w:val="00A34F22"/>
    <w:rsid w:val="00A3507B"/>
    <w:rsid w:val="00A35D33"/>
    <w:rsid w:val="00A420DD"/>
    <w:rsid w:val="00A42CE7"/>
    <w:rsid w:val="00A43DB0"/>
    <w:rsid w:val="00A43F35"/>
    <w:rsid w:val="00A45B48"/>
    <w:rsid w:val="00A46A82"/>
    <w:rsid w:val="00A4781E"/>
    <w:rsid w:val="00A500E7"/>
    <w:rsid w:val="00A50AC4"/>
    <w:rsid w:val="00A511AE"/>
    <w:rsid w:val="00A52BDF"/>
    <w:rsid w:val="00A52E4B"/>
    <w:rsid w:val="00A53531"/>
    <w:rsid w:val="00A53753"/>
    <w:rsid w:val="00A53DFB"/>
    <w:rsid w:val="00A54DC9"/>
    <w:rsid w:val="00A54E5F"/>
    <w:rsid w:val="00A54F83"/>
    <w:rsid w:val="00A576EE"/>
    <w:rsid w:val="00A603C8"/>
    <w:rsid w:val="00A60695"/>
    <w:rsid w:val="00A61FFB"/>
    <w:rsid w:val="00A63BBF"/>
    <w:rsid w:val="00A66F2E"/>
    <w:rsid w:val="00A70002"/>
    <w:rsid w:val="00A7021E"/>
    <w:rsid w:val="00A757D3"/>
    <w:rsid w:val="00A764DC"/>
    <w:rsid w:val="00A7694F"/>
    <w:rsid w:val="00A77E57"/>
    <w:rsid w:val="00A803EB"/>
    <w:rsid w:val="00A84D76"/>
    <w:rsid w:val="00A86225"/>
    <w:rsid w:val="00A878DB"/>
    <w:rsid w:val="00A908D1"/>
    <w:rsid w:val="00A940E8"/>
    <w:rsid w:val="00A956B8"/>
    <w:rsid w:val="00A96E0D"/>
    <w:rsid w:val="00A971F5"/>
    <w:rsid w:val="00AA0216"/>
    <w:rsid w:val="00AA0F68"/>
    <w:rsid w:val="00AA1CE1"/>
    <w:rsid w:val="00AA1E10"/>
    <w:rsid w:val="00AA1EB8"/>
    <w:rsid w:val="00AA20A9"/>
    <w:rsid w:val="00AA3625"/>
    <w:rsid w:val="00AA38ED"/>
    <w:rsid w:val="00AA6196"/>
    <w:rsid w:val="00AA7F22"/>
    <w:rsid w:val="00AA7F33"/>
    <w:rsid w:val="00AB0DB1"/>
    <w:rsid w:val="00AB290A"/>
    <w:rsid w:val="00AB2D78"/>
    <w:rsid w:val="00AB71B5"/>
    <w:rsid w:val="00AC0E9F"/>
    <w:rsid w:val="00AC1304"/>
    <w:rsid w:val="00AC466E"/>
    <w:rsid w:val="00AD3DEA"/>
    <w:rsid w:val="00AD400E"/>
    <w:rsid w:val="00AD42C8"/>
    <w:rsid w:val="00AE0088"/>
    <w:rsid w:val="00AE00F9"/>
    <w:rsid w:val="00AE1078"/>
    <w:rsid w:val="00AE2473"/>
    <w:rsid w:val="00AE29A9"/>
    <w:rsid w:val="00AE7BEA"/>
    <w:rsid w:val="00AF0C52"/>
    <w:rsid w:val="00AF37D3"/>
    <w:rsid w:val="00AF4FFF"/>
    <w:rsid w:val="00AF51F4"/>
    <w:rsid w:val="00AF5863"/>
    <w:rsid w:val="00AF59E0"/>
    <w:rsid w:val="00AF6634"/>
    <w:rsid w:val="00AF76EE"/>
    <w:rsid w:val="00AF7E58"/>
    <w:rsid w:val="00B0091B"/>
    <w:rsid w:val="00B03E32"/>
    <w:rsid w:val="00B04A4A"/>
    <w:rsid w:val="00B05138"/>
    <w:rsid w:val="00B0568F"/>
    <w:rsid w:val="00B0597B"/>
    <w:rsid w:val="00B06E45"/>
    <w:rsid w:val="00B07F64"/>
    <w:rsid w:val="00B11211"/>
    <w:rsid w:val="00B11CD0"/>
    <w:rsid w:val="00B11F9D"/>
    <w:rsid w:val="00B1296C"/>
    <w:rsid w:val="00B13553"/>
    <w:rsid w:val="00B13886"/>
    <w:rsid w:val="00B15FB4"/>
    <w:rsid w:val="00B161D2"/>
    <w:rsid w:val="00B20486"/>
    <w:rsid w:val="00B21E29"/>
    <w:rsid w:val="00B22E62"/>
    <w:rsid w:val="00B23C5C"/>
    <w:rsid w:val="00B258CE"/>
    <w:rsid w:val="00B27706"/>
    <w:rsid w:val="00B27950"/>
    <w:rsid w:val="00B31167"/>
    <w:rsid w:val="00B314F5"/>
    <w:rsid w:val="00B31D8B"/>
    <w:rsid w:val="00B32221"/>
    <w:rsid w:val="00B327D2"/>
    <w:rsid w:val="00B340FD"/>
    <w:rsid w:val="00B36FA0"/>
    <w:rsid w:val="00B40925"/>
    <w:rsid w:val="00B41507"/>
    <w:rsid w:val="00B41B63"/>
    <w:rsid w:val="00B41B7D"/>
    <w:rsid w:val="00B4387B"/>
    <w:rsid w:val="00B52BFB"/>
    <w:rsid w:val="00B56785"/>
    <w:rsid w:val="00B6406B"/>
    <w:rsid w:val="00B652BE"/>
    <w:rsid w:val="00B72F4C"/>
    <w:rsid w:val="00B7485B"/>
    <w:rsid w:val="00B76228"/>
    <w:rsid w:val="00B76BAB"/>
    <w:rsid w:val="00B76E4A"/>
    <w:rsid w:val="00B773D8"/>
    <w:rsid w:val="00B82B35"/>
    <w:rsid w:val="00B864B8"/>
    <w:rsid w:val="00B86771"/>
    <w:rsid w:val="00B86BB5"/>
    <w:rsid w:val="00B86C46"/>
    <w:rsid w:val="00B86EEC"/>
    <w:rsid w:val="00B879ED"/>
    <w:rsid w:val="00B91560"/>
    <w:rsid w:val="00B91970"/>
    <w:rsid w:val="00B95C26"/>
    <w:rsid w:val="00B975A2"/>
    <w:rsid w:val="00B97FEF"/>
    <w:rsid w:val="00BA1808"/>
    <w:rsid w:val="00BA28B3"/>
    <w:rsid w:val="00BA3509"/>
    <w:rsid w:val="00BA5012"/>
    <w:rsid w:val="00BA57A8"/>
    <w:rsid w:val="00BA668A"/>
    <w:rsid w:val="00BB0948"/>
    <w:rsid w:val="00BB3E8A"/>
    <w:rsid w:val="00BB51D3"/>
    <w:rsid w:val="00BB6178"/>
    <w:rsid w:val="00BB7C38"/>
    <w:rsid w:val="00BC120C"/>
    <w:rsid w:val="00BC2394"/>
    <w:rsid w:val="00BC2F09"/>
    <w:rsid w:val="00BC44DA"/>
    <w:rsid w:val="00BC4607"/>
    <w:rsid w:val="00BC4E45"/>
    <w:rsid w:val="00BC5572"/>
    <w:rsid w:val="00BC7E9A"/>
    <w:rsid w:val="00BD07F8"/>
    <w:rsid w:val="00BD0DFC"/>
    <w:rsid w:val="00BD2795"/>
    <w:rsid w:val="00BD4C17"/>
    <w:rsid w:val="00BD6A90"/>
    <w:rsid w:val="00BD79CA"/>
    <w:rsid w:val="00BD7DFA"/>
    <w:rsid w:val="00BE07D9"/>
    <w:rsid w:val="00BE1D1C"/>
    <w:rsid w:val="00BE2728"/>
    <w:rsid w:val="00BE529F"/>
    <w:rsid w:val="00BE66CF"/>
    <w:rsid w:val="00BE6E7B"/>
    <w:rsid w:val="00BE7A17"/>
    <w:rsid w:val="00BF12E0"/>
    <w:rsid w:val="00BF2EE4"/>
    <w:rsid w:val="00BF3067"/>
    <w:rsid w:val="00BF5CD7"/>
    <w:rsid w:val="00BF63F1"/>
    <w:rsid w:val="00BF7670"/>
    <w:rsid w:val="00C01396"/>
    <w:rsid w:val="00C01A1D"/>
    <w:rsid w:val="00C0374C"/>
    <w:rsid w:val="00C04459"/>
    <w:rsid w:val="00C0569A"/>
    <w:rsid w:val="00C05A95"/>
    <w:rsid w:val="00C05AFB"/>
    <w:rsid w:val="00C073D2"/>
    <w:rsid w:val="00C07CE3"/>
    <w:rsid w:val="00C1080D"/>
    <w:rsid w:val="00C11B27"/>
    <w:rsid w:val="00C11E4F"/>
    <w:rsid w:val="00C156E2"/>
    <w:rsid w:val="00C15E7F"/>
    <w:rsid w:val="00C16C50"/>
    <w:rsid w:val="00C222B6"/>
    <w:rsid w:val="00C2253A"/>
    <w:rsid w:val="00C23EB0"/>
    <w:rsid w:val="00C242CC"/>
    <w:rsid w:val="00C25CD4"/>
    <w:rsid w:val="00C30503"/>
    <w:rsid w:val="00C30994"/>
    <w:rsid w:val="00C31934"/>
    <w:rsid w:val="00C369AC"/>
    <w:rsid w:val="00C37249"/>
    <w:rsid w:val="00C37633"/>
    <w:rsid w:val="00C37660"/>
    <w:rsid w:val="00C3799B"/>
    <w:rsid w:val="00C414F9"/>
    <w:rsid w:val="00C43A6D"/>
    <w:rsid w:val="00C4588D"/>
    <w:rsid w:val="00C5084E"/>
    <w:rsid w:val="00C51D6C"/>
    <w:rsid w:val="00C53CEF"/>
    <w:rsid w:val="00C5440D"/>
    <w:rsid w:val="00C54A8F"/>
    <w:rsid w:val="00C56E9B"/>
    <w:rsid w:val="00C574B2"/>
    <w:rsid w:val="00C57D33"/>
    <w:rsid w:val="00C60E54"/>
    <w:rsid w:val="00C61065"/>
    <w:rsid w:val="00C6168F"/>
    <w:rsid w:val="00C635CB"/>
    <w:rsid w:val="00C640AA"/>
    <w:rsid w:val="00C6430F"/>
    <w:rsid w:val="00C67D0F"/>
    <w:rsid w:val="00C70583"/>
    <w:rsid w:val="00C71824"/>
    <w:rsid w:val="00C730CF"/>
    <w:rsid w:val="00C7361F"/>
    <w:rsid w:val="00C74738"/>
    <w:rsid w:val="00C7519D"/>
    <w:rsid w:val="00C75B61"/>
    <w:rsid w:val="00C76018"/>
    <w:rsid w:val="00C82264"/>
    <w:rsid w:val="00C82DFF"/>
    <w:rsid w:val="00C84558"/>
    <w:rsid w:val="00C84D04"/>
    <w:rsid w:val="00C851C8"/>
    <w:rsid w:val="00C87222"/>
    <w:rsid w:val="00C8770D"/>
    <w:rsid w:val="00C90595"/>
    <w:rsid w:val="00C91066"/>
    <w:rsid w:val="00C920EF"/>
    <w:rsid w:val="00C95276"/>
    <w:rsid w:val="00C963B7"/>
    <w:rsid w:val="00C96427"/>
    <w:rsid w:val="00C97257"/>
    <w:rsid w:val="00CA0537"/>
    <w:rsid w:val="00CA1811"/>
    <w:rsid w:val="00CA1D57"/>
    <w:rsid w:val="00CA1DD3"/>
    <w:rsid w:val="00CA2350"/>
    <w:rsid w:val="00CA56C8"/>
    <w:rsid w:val="00CA5FC9"/>
    <w:rsid w:val="00CA67B5"/>
    <w:rsid w:val="00CB1463"/>
    <w:rsid w:val="00CB22D9"/>
    <w:rsid w:val="00CB3512"/>
    <w:rsid w:val="00CB3A2E"/>
    <w:rsid w:val="00CB4197"/>
    <w:rsid w:val="00CB4F85"/>
    <w:rsid w:val="00CB4F89"/>
    <w:rsid w:val="00CB6AC2"/>
    <w:rsid w:val="00CB6DB6"/>
    <w:rsid w:val="00CB7820"/>
    <w:rsid w:val="00CC1FE1"/>
    <w:rsid w:val="00CC2913"/>
    <w:rsid w:val="00CC2957"/>
    <w:rsid w:val="00CC3D13"/>
    <w:rsid w:val="00CC4BE6"/>
    <w:rsid w:val="00CC6357"/>
    <w:rsid w:val="00CC68B4"/>
    <w:rsid w:val="00CC74A0"/>
    <w:rsid w:val="00CC7F34"/>
    <w:rsid w:val="00CD050F"/>
    <w:rsid w:val="00CD12D4"/>
    <w:rsid w:val="00CD1B51"/>
    <w:rsid w:val="00CD2B13"/>
    <w:rsid w:val="00CD3974"/>
    <w:rsid w:val="00CD4F5E"/>
    <w:rsid w:val="00CD6B7F"/>
    <w:rsid w:val="00CE0021"/>
    <w:rsid w:val="00CE0D38"/>
    <w:rsid w:val="00CE0F83"/>
    <w:rsid w:val="00CE1194"/>
    <w:rsid w:val="00CE246D"/>
    <w:rsid w:val="00CE5B61"/>
    <w:rsid w:val="00CE6608"/>
    <w:rsid w:val="00CE7AE1"/>
    <w:rsid w:val="00CF05A8"/>
    <w:rsid w:val="00CF0D05"/>
    <w:rsid w:val="00CF1AA9"/>
    <w:rsid w:val="00CF1EE4"/>
    <w:rsid w:val="00CF217B"/>
    <w:rsid w:val="00CF3561"/>
    <w:rsid w:val="00CF5249"/>
    <w:rsid w:val="00CF52E6"/>
    <w:rsid w:val="00D019D0"/>
    <w:rsid w:val="00D0257E"/>
    <w:rsid w:val="00D04BE1"/>
    <w:rsid w:val="00D071FE"/>
    <w:rsid w:val="00D07957"/>
    <w:rsid w:val="00D11B4C"/>
    <w:rsid w:val="00D1400A"/>
    <w:rsid w:val="00D16506"/>
    <w:rsid w:val="00D16BE3"/>
    <w:rsid w:val="00D17A2E"/>
    <w:rsid w:val="00D205BC"/>
    <w:rsid w:val="00D20CCE"/>
    <w:rsid w:val="00D236E4"/>
    <w:rsid w:val="00D25194"/>
    <w:rsid w:val="00D27465"/>
    <w:rsid w:val="00D27496"/>
    <w:rsid w:val="00D303D3"/>
    <w:rsid w:val="00D30E12"/>
    <w:rsid w:val="00D31A8C"/>
    <w:rsid w:val="00D31BD2"/>
    <w:rsid w:val="00D3222E"/>
    <w:rsid w:val="00D34E38"/>
    <w:rsid w:val="00D35DC2"/>
    <w:rsid w:val="00D361E6"/>
    <w:rsid w:val="00D40C1B"/>
    <w:rsid w:val="00D4158F"/>
    <w:rsid w:val="00D418E2"/>
    <w:rsid w:val="00D443E2"/>
    <w:rsid w:val="00D50D0C"/>
    <w:rsid w:val="00D5154E"/>
    <w:rsid w:val="00D51DF1"/>
    <w:rsid w:val="00D54795"/>
    <w:rsid w:val="00D5664F"/>
    <w:rsid w:val="00D60505"/>
    <w:rsid w:val="00D618BF"/>
    <w:rsid w:val="00D6416A"/>
    <w:rsid w:val="00D64A9D"/>
    <w:rsid w:val="00D650E6"/>
    <w:rsid w:val="00D65462"/>
    <w:rsid w:val="00D65919"/>
    <w:rsid w:val="00D6672A"/>
    <w:rsid w:val="00D67455"/>
    <w:rsid w:val="00D675CE"/>
    <w:rsid w:val="00D67C00"/>
    <w:rsid w:val="00D67FAF"/>
    <w:rsid w:val="00D716F9"/>
    <w:rsid w:val="00D71BAE"/>
    <w:rsid w:val="00D73405"/>
    <w:rsid w:val="00D738A0"/>
    <w:rsid w:val="00D745D1"/>
    <w:rsid w:val="00D746CD"/>
    <w:rsid w:val="00D76B00"/>
    <w:rsid w:val="00D77ACE"/>
    <w:rsid w:val="00D77FE5"/>
    <w:rsid w:val="00D85B8B"/>
    <w:rsid w:val="00D904BF"/>
    <w:rsid w:val="00D912E9"/>
    <w:rsid w:val="00D9491B"/>
    <w:rsid w:val="00D9514D"/>
    <w:rsid w:val="00D95AE0"/>
    <w:rsid w:val="00D961C9"/>
    <w:rsid w:val="00D96459"/>
    <w:rsid w:val="00D964F7"/>
    <w:rsid w:val="00D9658D"/>
    <w:rsid w:val="00D96D9B"/>
    <w:rsid w:val="00D97D14"/>
    <w:rsid w:val="00DA1E3E"/>
    <w:rsid w:val="00DA25F2"/>
    <w:rsid w:val="00DA2E6D"/>
    <w:rsid w:val="00DA3A5A"/>
    <w:rsid w:val="00DA50C7"/>
    <w:rsid w:val="00DA53FB"/>
    <w:rsid w:val="00DA5EBC"/>
    <w:rsid w:val="00DA611D"/>
    <w:rsid w:val="00DA6243"/>
    <w:rsid w:val="00DA6A38"/>
    <w:rsid w:val="00DB0F38"/>
    <w:rsid w:val="00DB17E3"/>
    <w:rsid w:val="00DB2CC9"/>
    <w:rsid w:val="00DB2CDC"/>
    <w:rsid w:val="00DB400D"/>
    <w:rsid w:val="00DB42FD"/>
    <w:rsid w:val="00DB4DC3"/>
    <w:rsid w:val="00DB610C"/>
    <w:rsid w:val="00DB760E"/>
    <w:rsid w:val="00DB793F"/>
    <w:rsid w:val="00DC2032"/>
    <w:rsid w:val="00DC3559"/>
    <w:rsid w:val="00DC45D5"/>
    <w:rsid w:val="00DC5CFD"/>
    <w:rsid w:val="00DC69FC"/>
    <w:rsid w:val="00DC7499"/>
    <w:rsid w:val="00DD2146"/>
    <w:rsid w:val="00DE0BDA"/>
    <w:rsid w:val="00DE1B33"/>
    <w:rsid w:val="00DE3C9F"/>
    <w:rsid w:val="00DE449E"/>
    <w:rsid w:val="00DE5D8C"/>
    <w:rsid w:val="00DE6717"/>
    <w:rsid w:val="00DF4253"/>
    <w:rsid w:val="00DF4B96"/>
    <w:rsid w:val="00DF573F"/>
    <w:rsid w:val="00DF6998"/>
    <w:rsid w:val="00DF75A5"/>
    <w:rsid w:val="00DF7E63"/>
    <w:rsid w:val="00E0009F"/>
    <w:rsid w:val="00E00C18"/>
    <w:rsid w:val="00E026BB"/>
    <w:rsid w:val="00E03B64"/>
    <w:rsid w:val="00E103B6"/>
    <w:rsid w:val="00E11D08"/>
    <w:rsid w:val="00E12F26"/>
    <w:rsid w:val="00E1351E"/>
    <w:rsid w:val="00E1386D"/>
    <w:rsid w:val="00E143C1"/>
    <w:rsid w:val="00E15AC3"/>
    <w:rsid w:val="00E17A08"/>
    <w:rsid w:val="00E218B9"/>
    <w:rsid w:val="00E21F61"/>
    <w:rsid w:val="00E24022"/>
    <w:rsid w:val="00E242DC"/>
    <w:rsid w:val="00E2435B"/>
    <w:rsid w:val="00E24E4C"/>
    <w:rsid w:val="00E2677C"/>
    <w:rsid w:val="00E273CE"/>
    <w:rsid w:val="00E30052"/>
    <w:rsid w:val="00E30A46"/>
    <w:rsid w:val="00E31D50"/>
    <w:rsid w:val="00E344D7"/>
    <w:rsid w:val="00E35043"/>
    <w:rsid w:val="00E37D94"/>
    <w:rsid w:val="00E409C0"/>
    <w:rsid w:val="00E42E57"/>
    <w:rsid w:val="00E44462"/>
    <w:rsid w:val="00E45BD2"/>
    <w:rsid w:val="00E46720"/>
    <w:rsid w:val="00E46EFB"/>
    <w:rsid w:val="00E475A6"/>
    <w:rsid w:val="00E53E73"/>
    <w:rsid w:val="00E541FB"/>
    <w:rsid w:val="00E56977"/>
    <w:rsid w:val="00E60F6B"/>
    <w:rsid w:val="00E615A7"/>
    <w:rsid w:val="00E61D4E"/>
    <w:rsid w:val="00E62A97"/>
    <w:rsid w:val="00E62F1B"/>
    <w:rsid w:val="00E633AA"/>
    <w:rsid w:val="00E63539"/>
    <w:rsid w:val="00E63BDB"/>
    <w:rsid w:val="00E65C85"/>
    <w:rsid w:val="00E65CE2"/>
    <w:rsid w:val="00E65FD8"/>
    <w:rsid w:val="00E6624A"/>
    <w:rsid w:val="00E673E8"/>
    <w:rsid w:val="00E71D89"/>
    <w:rsid w:val="00E72903"/>
    <w:rsid w:val="00E72AB3"/>
    <w:rsid w:val="00E7465F"/>
    <w:rsid w:val="00E749BE"/>
    <w:rsid w:val="00E74A59"/>
    <w:rsid w:val="00E74EE8"/>
    <w:rsid w:val="00E75F8A"/>
    <w:rsid w:val="00E7636D"/>
    <w:rsid w:val="00E769F9"/>
    <w:rsid w:val="00E77488"/>
    <w:rsid w:val="00E774B0"/>
    <w:rsid w:val="00E837D1"/>
    <w:rsid w:val="00E871A6"/>
    <w:rsid w:val="00E87C6E"/>
    <w:rsid w:val="00E90B70"/>
    <w:rsid w:val="00E90CD8"/>
    <w:rsid w:val="00E921B4"/>
    <w:rsid w:val="00E9283F"/>
    <w:rsid w:val="00E9383D"/>
    <w:rsid w:val="00E93AA7"/>
    <w:rsid w:val="00E9495B"/>
    <w:rsid w:val="00E96EC6"/>
    <w:rsid w:val="00E9729B"/>
    <w:rsid w:val="00EA0D14"/>
    <w:rsid w:val="00EA39F9"/>
    <w:rsid w:val="00EA7189"/>
    <w:rsid w:val="00EA7739"/>
    <w:rsid w:val="00EA7B1E"/>
    <w:rsid w:val="00EA7F68"/>
    <w:rsid w:val="00EB03B9"/>
    <w:rsid w:val="00EB1935"/>
    <w:rsid w:val="00EB2E2F"/>
    <w:rsid w:val="00EB3777"/>
    <w:rsid w:val="00EB4EDA"/>
    <w:rsid w:val="00EB5844"/>
    <w:rsid w:val="00EC3572"/>
    <w:rsid w:val="00EC3814"/>
    <w:rsid w:val="00EC4B24"/>
    <w:rsid w:val="00EC559D"/>
    <w:rsid w:val="00EC729E"/>
    <w:rsid w:val="00ED0570"/>
    <w:rsid w:val="00ED0B31"/>
    <w:rsid w:val="00ED1FCB"/>
    <w:rsid w:val="00ED4740"/>
    <w:rsid w:val="00ED4FA5"/>
    <w:rsid w:val="00ED6662"/>
    <w:rsid w:val="00EE034C"/>
    <w:rsid w:val="00EE6F14"/>
    <w:rsid w:val="00EE750E"/>
    <w:rsid w:val="00EF046C"/>
    <w:rsid w:val="00EF1C94"/>
    <w:rsid w:val="00EF20F1"/>
    <w:rsid w:val="00EF72EA"/>
    <w:rsid w:val="00F00154"/>
    <w:rsid w:val="00F00A6A"/>
    <w:rsid w:val="00F01018"/>
    <w:rsid w:val="00F01F7F"/>
    <w:rsid w:val="00F058BD"/>
    <w:rsid w:val="00F1464F"/>
    <w:rsid w:val="00F155DD"/>
    <w:rsid w:val="00F15ABD"/>
    <w:rsid w:val="00F1649F"/>
    <w:rsid w:val="00F16AC8"/>
    <w:rsid w:val="00F17A00"/>
    <w:rsid w:val="00F17DF0"/>
    <w:rsid w:val="00F2015C"/>
    <w:rsid w:val="00F202D4"/>
    <w:rsid w:val="00F221E9"/>
    <w:rsid w:val="00F277A8"/>
    <w:rsid w:val="00F32A0C"/>
    <w:rsid w:val="00F34EAD"/>
    <w:rsid w:val="00F35E8B"/>
    <w:rsid w:val="00F37159"/>
    <w:rsid w:val="00F404B8"/>
    <w:rsid w:val="00F4107D"/>
    <w:rsid w:val="00F4458B"/>
    <w:rsid w:val="00F4533D"/>
    <w:rsid w:val="00F5337C"/>
    <w:rsid w:val="00F53642"/>
    <w:rsid w:val="00F54E41"/>
    <w:rsid w:val="00F55AE9"/>
    <w:rsid w:val="00F5628D"/>
    <w:rsid w:val="00F56A97"/>
    <w:rsid w:val="00F56BA7"/>
    <w:rsid w:val="00F57E67"/>
    <w:rsid w:val="00F619F0"/>
    <w:rsid w:val="00F6499D"/>
    <w:rsid w:val="00F64E3A"/>
    <w:rsid w:val="00F65F4E"/>
    <w:rsid w:val="00F66341"/>
    <w:rsid w:val="00F66498"/>
    <w:rsid w:val="00F70CCD"/>
    <w:rsid w:val="00F712A6"/>
    <w:rsid w:val="00F715E1"/>
    <w:rsid w:val="00F723E3"/>
    <w:rsid w:val="00F7298D"/>
    <w:rsid w:val="00F76C40"/>
    <w:rsid w:val="00F76D54"/>
    <w:rsid w:val="00F77B35"/>
    <w:rsid w:val="00F800A6"/>
    <w:rsid w:val="00F82996"/>
    <w:rsid w:val="00F84038"/>
    <w:rsid w:val="00F85781"/>
    <w:rsid w:val="00F8690C"/>
    <w:rsid w:val="00F91E91"/>
    <w:rsid w:val="00F92E6A"/>
    <w:rsid w:val="00F94251"/>
    <w:rsid w:val="00F959BB"/>
    <w:rsid w:val="00F95A92"/>
    <w:rsid w:val="00F97704"/>
    <w:rsid w:val="00FA0670"/>
    <w:rsid w:val="00FA1C65"/>
    <w:rsid w:val="00FA2696"/>
    <w:rsid w:val="00FA2A74"/>
    <w:rsid w:val="00FA390D"/>
    <w:rsid w:val="00FA400E"/>
    <w:rsid w:val="00FA5DE0"/>
    <w:rsid w:val="00FA6D20"/>
    <w:rsid w:val="00FA7899"/>
    <w:rsid w:val="00FB117A"/>
    <w:rsid w:val="00FB44FA"/>
    <w:rsid w:val="00FB4CE7"/>
    <w:rsid w:val="00FB527C"/>
    <w:rsid w:val="00FB5691"/>
    <w:rsid w:val="00FB73AF"/>
    <w:rsid w:val="00FC138F"/>
    <w:rsid w:val="00FC2870"/>
    <w:rsid w:val="00FC289C"/>
    <w:rsid w:val="00FC3123"/>
    <w:rsid w:val="00FC377E"/>
    <w:rsid w:val="00FC5941"/>
    <w:rsid w:val="00FC698F"/>
    <w:rsid w:val="00FD0314"/>
    <w:rsid w:val="00FD166D"/>
    <w:rsid w:val="00FD227F"/>
    <w:rsid w:val="00FD3AED"/>
    <w:rsid w:val="00FD544F"/>
    <w:rsid w:val="00FD6D92"/>
    <w:rsid w:val="00FD6E5C"/>
    <w:rsid w:val="00FD71C5"/>
    <w:rsid w:val="00FE0FEB"/>
    <w:rsid w:val="00FE1977"/>
    <w:rsid w:val="00FE1E94"/>
    <w:rsid w:val="00FE3611"/>
    <w:rsid w:val="00FE3EFE"/>
    <w:rsid w:val="00FE484E"/>
    <w:rsid w:val="00FE67E2"/>
    <w:rsid w:val="00FF0109"/>
    <w:rsid w:val="00FF012D"/>
    <w:rsid w:val="00FF2283"/>
    <w:rsid w:val="00FF305A"/>
    <w:rsid w:val="00FF4015"/>
    <w:rsid w:val="00FF463C"/>
    <w:rsid w:val="00FF4B34"/>
    <w:rsid w:val="00FF7121"/>
    <w:rsid w:val="00FF7908"/>
    <w:rsid w:val="00FF7CEE"/>
    <w:rsid w:val="00FF7E1F"/>
    <w:rsid w:val="03010AF4"/>
    <w:rsid w:val="04664291"/>
    <w:rsid w:val="05A0B89F"/>
    <w:rsid w:val="08A0879E"/>
    <w:rsid w:val="0CBE1506"/>
    <w:rsid w:val="12273476"/>
    <w:rsid w:val="12657B31"/>
    <w:rsid w:val="1496FFB4"/>
    <w:rsid w:val="1CD34341"/>
    <w:rsid w:val="1D58EAC5"/>
    <w:rsid w:val="21A6315F"/>
    <w:rsid w:val="282BE4CA"/>
    <w:rsid w:val="292FC71C"/>
    <w:rsid w:val="2EA068AF"/>
    <w:rsid w:val="31D71B00"/>
    <w:rsid w:val="31D78973"/>
    <w:rsid w:val="345DCF69"/>
    <w:rsid w:val="34792EF0"/>
    <w:rsid w:val="3626EC10"/>
    <w:rsid w:val="39C0A8B5"/>
    <w:rsid w:val="3C3387F7"/>
    <w:rsid w:val="3DFD1CB0"/>
    <w:rsid w:val="40569A71"/>
    <w:rsid w:val="424FDA9C"/>
    <w:rsid w:val="43712B9F"/>
    <w:rsid w:val="461B989A"/>
    <w:rsid w:val="4A55F276"/>
    <w:rsid w:val="4B67E252"/>
    <w:rsid w:val="4C076A10"/>
    <w:rsid w:val="4D25B814"/>
    <w:rsid w:val="4E8D6DEA"/>
    <w:rsid w:val="51972A1D"/>
    <w:rsid w:val="52B93B00"/>
    <w:rsid w:val="53D7963F"/>
    <w:rsid w:val="56270349"/>
    <w:rsid w:val="565B0217"/>
    <w:rsid w:val="593A8F26"/>
    <w:rsid w:val="59D90F46"/>
    <w:rsid w:val="6093EA0C"/>
    <w:rsid w:val="624606F4"/>
    <w:rsid w:val="63006898"/>
    <w:rsid w:val="632B1483"/>
    <w:rsid w:val="646BC184"/>
    <w:rsid w:val="67C73ACE"/>
    <w:rsid w:val="6DB594F7"/>
    <w:rsid w:val="704F3F09"/>
    <w:rsid w:val="705B48D2"/>
    <w:rsid w:val="71BAC77D"/>
    <w:rsid w:val="77279048"/>
    <w:rsid w:val="787E16BE"/>
    <w:rsid w:val="789C6403"/>
    <w:rsid w:val="7BCD26D7"/>
    <w:rsid w:val="7CD90FBE"/>
    <w:rsid w:val="7F51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5282,#010000"/>
    </o:shapedefaults>
    <o:shapelayout v:ext="edit">
      <o:idmap v:ext="edit" data="2"/>
    </o:shapelayout>
  </w:shapeDefaults>
  <w:decimalSymbol w:val=","/>
  <w:listSeparator w:val=","/>
  <w14:docId w14:val="6BA8F85C"/>
  <w15:docId w15:val="{DB7FFF85-4BF1-450D-AE77-BF9ADE8E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1" w:defUIPriority="0" w:defSemiHidden="0" w:defUnhideWhenUsed="0" w:defQFormat="0" w:count="376">
    <w:lsdException w:name="Normal" w:locked="0" w:qFormat="1"/>
    <w:lsdException w:name="heading 1" w:locked="0" w:uiPriority="9" w:qFormat="1"/>
    <w:lsdException w:name="heading 2" w:locked="0" w:uiPriority="9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4" w:unhideWhenUsed="1"/>
    <w:lsdException w:name="index 2" w:semiHidden="1" w:uiPriority="4" w:unhideWhenUsed="1"/>
    <w:lsdException w:name="index 3" w:semiHidden="1" w:uiPriority="4" w:unhideWhenUsed="1"/>
    <w:lsdException w:name="index 4" w:semiHidden="1" w:uiPriority="4" w:unhideWhenUsed="1"/>
    <w:lsdException w:name="index 5" w:semiHidden="1" w:uiPriority="4" w:unhideWhenUsed="1"/>
    <w:lsdException w:name="index 6" w:semiHidden="1" w:uiPriority="4" w:unhideWhenUsed="1"/>
    <w:lsdException w:name="index 7" w:semiHidden="1" w:uiPriority="4" w:unhideWhenUsed="1"/>
    <w:lsdException w:name="index 8" w:semiHidden="1" w:uiPriority="4" w:unhideWhenUsed="1"/>
    <w:lsdException w:name="index 9" w:semiHidden="1" w:uiPriority="4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iPriority="4" w:unhideWhenUsed="1"/>
    <w:lsdException w:name="footnote text" w:semiHidden="1" w:uiPriority="4" w:unhideWhenUsed="1"/>
    <w:lsdException w:name="annotation text" w:semiHidden="1" w:uiPriority="4" w:unhideWhenUsed="1"/>
    <w:lsdException w:name="header" w:locked="0" w:semiHidden="1" w:uiPriority="99" w:unhideWhenUsed="1"/>
    <w:lsdException w:name="footer" w:locked="0" w:semiHidden="1" w:uiPriority="99" w:unhideWhenUsed="1"/>
    <w:lsdException w:name="index heading" w:semiHidden="1" w:uiPriority="4" w:unhideWhenUsed="1"/>
    <w:lsdException w:name="caption" w:semiHidden="1" w:uiPriority="4" w:unhideWhenUsed="1"/>
    <w:lsdException w:name="table of figures" w:semiHidden="1" w:uiPriority="4" w:unhideWhenUsed="1"/>
    <w:lsdException w:name="envelope address" w:semiHidden="1" w:uiPriority="4" w:unhideWhenUsed="1"/>
    <w:lsdException w:name="envelope return" w:semiHidden="1" w:uiPriority="4" w:unhideWhenUsed="1"/>
    <w:lsdException w:name="footnote reference" w:semiHidden="1" w:uiPriority="4" w:unhideWhenUsed="1"/>
    <w:lsdException w:name="annotation reference" w:semiHidden="1" w:uiPriority="4" w:unhideWhenUsed="1"/>
    <w:lsdException w:name="line number" w:semiHidden="1" w:uiPriority="4" w:unhideWhenUsed="1"/>
    <w:lsdException w:name="page number" w:semiHidden="1" w:uiPriority="4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iPriority="4" w:unhideWhenUsed="1"/>
    <w:lsdException w:name="macro" w:uiPriority="4"/>
    <w:lsdException w:name="toa heading" w:semiHidden="1" w:uiPriority="4" w:unhideWhenUsed="1"/>
    <w:lsdException w:name="List" w:semiHidden="1" w:uiPriority="4" w:unhideWhenUsed="1"/>
    <w:lsdException w:name="List Bullet" w:locked="0"/>
    <w:lsdException w:name="List Number" w:locked="0"/>
    <w:lsdException w:name="List 2" w:semiHidden="1" w:uiPriority="4" w:unhideWhenUsed="1"/>
    <w:lsdException w:name="List 3" w:semiHidden="1" w:uiPriority="4" w:unhideWhenUsed="1"/>
    <w:lsdException w:name="List 4" w:semiHidden="1" w:uiPriority="4" w:unhideWhenUsed="1"/>
    <w:lsdException w:name="List 5" w:semiHidden="1" w:uiPriority="4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semiHidden="1" w:uiPriority="4" w:unhideWhenUsed="1"/>
    <w:lsdException w:name="Title" w:locked="0" w:uiPriority="10" w:qFormat="1"/>
    <w:lsdException w:name="Closing" w:semiHidden="1" w:uiPriority="4" w:unhideWhenUsed="1"/>
    <w:lsdException w:name="Signature" w:semiHidden="1" w:uiPriority="4" w:unhideWhenUsed="1"/>
    <w:lsdException w:name="Default Paragraph Font" w:locked="0" w:semiHidden="1" w:unhideWhenUsed="1"/>
    <w:lsdException w:name="Body Text" w:semiHidden="1" w:uiPriority="4" w:unhideWhenUsed="1"/>
    <w:lsdException w:name="Body Text Indent" w:semiHidden="1" w:uiPriority="4" w:unhideWhenUsed="1"/>
    <w:lsdException w:name="List Continue" w:semiHidden="1" w:uiPriority="4" w:unhideWhenUsed="1"/>
    <w:lsdException w:name="List Continue 2" w:semiHidden="1" w:uiPriority="4" w:unhideWhenUsed="1"/>
    <w:lsdException w:name="List Continue 3" w:uiPriority="4"/>
    <w:lsdException w:name="List Continue 4" w:uiPriority="4"/>
    <w:lsdException w:name="List Continue 5" w:uiPriority="4"/>
    <w:lsdException w:name="Message Header" w:uiPriority="4"/>
    <w:lsdException w:name="Subtitle" w:locked="0" w:uiPriority="11" w:qFormat="1"/>
    <w:lsdException w:name="Salutation" w:semiHidden="1" w:uiPriority="4" w:unhideWhenUsed="1"/>
    <w:lsdException w:name="Date" w:semiHidden="1" w:uiPriority="4" w:unhideWhenUsed="1"/>
    <w:lsdException w:name="Body Text First Indent" w:semiHidden="1" w:uiPriority="4" w:unhideWhenUsed="1"/>
    <w:lsdException w:name="Body Text First Indent 2" w:semiHidden="1" w:uiPriority="4" w:unhideWhenUsed="1"/>
    <w:lsdException w:name="Note Heading" w:semiHidden="1" w:uiPriority="4" w:unhideWhenUsed="1"/>
    <w:lsdException w:name="Body Text 2" w:semiHidden="1" w:uiPriority="4" w:unhideWhenUsed="1"/>
    <w:lsdException w:name="Body Text 3" w:semiHidden="1" w:uiPriority="4" w:unhideWhenUsed="1"/>
    <w:lsdException w:name="Body Text Indent 2" w:semiHidden="1" w:uiPriority="4" w:unhideWhenUsed="1"/>
    <w:lsdException w:name="Body Text Indent 3" w:semiHidden="1" w:uiPriority="4" w:unhideWhenUsed="1"/>
    <w:lsdException w:name="Block Text" w:semiHidden="1" w:uiPriority="4" w:unhideWhenUsed="1"/>
    <w:lsdException w:name="Hyperlink" w:semiHidden="1" w:uiPriority="99" w:unhideWhenUsed="1"/>
    <w:lsdException w:name="FollowedHyperlink" w:semiHidden="1" w:uiPriority="4" w:unhideWhenUsed="1"/>
    <w:lsdException w:name="Strong" w:uiPriority="22" w:qFormat="1"/>
    <w:lsdException w:name="Emphasis" w:locked="0" w:uiPriority="20" w:qFormat="1"/>
    <w:lsdException w:name="Document Map" w:semiHidden="1" w:uiPriority="4" w:unhideWhenUsed="1"/>
    <w:lsdException w:name="Plain Text" w:semiHidden="1" w:uiPriority="4" w:unhideWhenUsed="1"/>
    <w:lsdException w:name="E-mail Signature" w:semiHidden="1" w:uiPriority="4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4" w:unhideWhenUsed="1"/>
    <w:lsdException w:name="HTML Acronym" w:semiHidden="1" w:uiPriority="4" w:unhideWhenUsed="1"/>
    <w:lsdException w:name="HTML Address" w:semiHidden="1" w:uiPriority="4" w:unhideWhenUsed="1"/>
    <w:lsdException w:name="HTML Cite" w:semiHidden="1" w:uiPriority="4" w:unhideWhenUsed="1"/>
    <w:lsdException w:name="HTML Code" w:semiHidden="1" w:uiPriority="4" w:unhideWhenUsed="1"/>
    <w:lsdException w:name="HTML Definition" w:semiHidden="1" w:uiPriority="4" w:unhideWhenUsed="1"/>
    <w:lsdException w:name="HTML Keyboard" w:semiHidden="1" w:uiPriority="4" w:unhideWhenUsed="1"/>
    <w:lsdException w:name="HTML Preformatted" w:semiHidden="1" w:uiPriority="4" w:unhideWhenUsed="1"/>
    <w:lsdException w:name="HTML Sample" w:semiHidden="1" w:uiPriority="4" w:unhideWhenUsed="1"/>
    <w:lsdException w:name="HTML Typewriter" w:semiHidden="1" w:uiPriority="4" w:unhideWhenUsed="1"/>
    <w:lsdException w:name="HTML Variable" w:semiHidden="1" w:uiPriority="4" w:unhideWhenUsed="1"/>
    <w:lsdException w:name="Normal Table" w:locked="0" w:semiHidden="1" w:unhideWhenUsed="1"/>
    <w:lsdException w:name="annotation subject" w:semiHidden="1" w:uiPriority="4" w:unhideWhenUsed="1"/>
    <w:lsdException w:name="No List" w:locked="0" w:semiHidden="1" w:unhideWhenUsed="1"/>
    <w:lsdException w:name="Outline List 1" w:locked="0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4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locked="0" w:semiHidden="1"/>
    <w:lsdException w:name="List Paragraph" w:uiPriority="34"/>
    <w:lsdException w:name="Quote" w:locked="0" w:uiPriority="29" w:qFormat="1"/>
    <w:lsdException w:name="Intense Quote" w:locked="0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4"/>
    <w:lsdException w:name="TOC Heading" w:semiHidden="1" w:uiPriority="39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F221E9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1E9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21E9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21E9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21E9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13"/>
    <w:unhideWhenUsed/>
    <w:locked/>
    <w:rsid w:val="00435ABA"/>
    <w:pPr>
      <w:spacing w:before="200" w:after="0"/>
      <w:outlineLvl w:val="4"/>
    </w:pPr>
    <w:rPr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13"/>
    <w:unhideWhenUsed/>
    <w:locked/>
    <w:rsid w:val="00435ABA"/>
    <w:pPr>
      <w:spacing w:after="0" w:line="271" w:lineRule="auto"/>
      <w:outlineLvl w:val="5"/>
    </w:pPr>
    <w:rPr>
      <w:b/>
      <w:bCs/>
      <w:color w:val="7F7F7F"/>
    </w:rPr>
  </w:style>
  <w:style w:type="paragraph" w:styleId="Heading7">
    <w:name w:val="heading 7"/>
    <w:basedOn w:val="Normal"/>
    <w:next w:val="Normal"/>
    <w:link w:val="Heading7Char"/>
    <w:uiPriority w:val="13"/>
    <w:unhideWhenUsed/>
    <w:locked/>
    <w:rsid w:val="00435ABA"/>
    <w:pPr>
      <w:spacing w:after="0"/>
      <w:outlineLvl w:val="6"/>
    </w:pPr>
  </w:style>
  <w:style w:type="paragraph" w:styleId="Heading8">
    <w:name w:val="heading 8"/>
    <w:basedOn w:val="Normal"/>
    <w:next w:val="Normal"/>
    <w:link w:val="Heading8Char"/>
    <w:uiPriority w:val="13"/>
    <w:unhideWhenUsed/>
    <w:locked/>
    <w:rsid w:val="00435ABA"/>
    <w:pPr>
      <w:spacing w:after="0"/>
      <w:outlineLvl w:val="7"/>
    </w:pPr>
  </w:style>
  <w:style w:type="paragraph" w:styleId="Heading9">
    <w:name w:val="heading 9"/>
    <w:basedOn w:val="Normal"/>
    <w:next w:val="Normal"/>
    <w:link w:val="Heading9Char"/>
    <w:uiPriority w:val="13"/>
    <w:unhideWhenUsed/>
    <w:locked/>
    <w:rsid w:val="00435ABA"/>
    <w:pPr>
      <w:spacing w:after="0"/>
      <w:outlineLvl w:val="8"/>
    </w:pPr>
    <w:rPr>
      <w:spacing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A89"/>
    <w:pPr>
      <w:tabs>
        <w:tab w:val="center" w:pos="4513"/>
        <w:tab w:val="right" w:pos="9026"/>
      </w:tabs>
      <w:spacing w:after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061A89"/>
    <w:rPr>
      <w:sz w:val="16"/>
      <w:szCs w:val="22"/>
      <w:lang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061A89"/>
    <w:pPr>
      <w:tabs>
        <w:tab w:val="center" w:pos="4513"/>
        <w:tab w:val="right" w:pos="9026"/>
      </w:tabs>
      <w:spacing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61A89"/>
    <w:rPr>
      <w:sz w:val="16"/>
      <w:szCs w:val="22"/>
      <w:lang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992B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7C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7"/>
    <w:rsid w:val="00061A89"/>
    <w:pPr>
      <w:numPr>
        <w:numId w:val="4"/>
      </w:numPr>
      <w:spacing w:after="40"/>
      <w:ind w:left="357" w:hanging="357"/>
      <w:contextualSpacing/>
    </w:pPr>
  </w:style>
  <w:style w:type="paragraph" w:customStyle="1" w:styleId="CompanyNoRegNo">
    <w:name w:val="Company No. / Reg No."/>
    <w:basedOn w:val="Footer"/>
    <w:autoRedefine/>
    <w:uiPriority w:val="4"/>
    <w:locked/>
    <w:rsid w:val="00540E63"/>
    <w:pPr>
      <w:tabs>
        <w:tab w:val="clear" w:pos="4513"/>
        <w:tab w:val="clear" w:pos="9026"/>
        <w:tab w:val="left" w:pos="7371"/>
      </w:tabs>
      <w:spacing w:after="100"/>
      <w:jc w:val="center"/>
    </w:pPr>
    <w:rPr>
      <w:rFonts w:cs="Arial"/>
      <w:color w:val="A9023A"/>
      <w:sz w:val="14"/>
    </w:rPr>
  </w:style>
  <w:style w:type="paragraph" w:styleId="ListBullet2">
    <w:name w:val="List Bullet 2"/>
    <w:basedOn w:val="Normal"/>
    <w:uiPriority w:val="7"/>
    <w:rsid w:val="007952DB"/>
    <w:pPr>
      <w:numPr>
        <w:numId w:val="5"/>
      </w:numPr>
      <w:spacing w:after="40"/>
      <w:contextualSpacing/>
    </w:pPr>
  </w:style>
  <w:style w:type="paragraph" w:customStyle="1" w:styleId="Body">
    <w:name w:val="Body"/>
    <w:basedOn w:val="Normal"/>
    <w:autoRedefine/>
    <w:uiPriority w:val="4"/>
    <w:rsid w:val="001D1A23"/>
    <w:pPr>
      <w:spacing w:after="0"/>
    </w:pPr>
    <w:rPr>
      <w:rFonts w:cs="Arial"/>
      <w:noProof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AF51F4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rsid w:val="00AF51F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AF51F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ListBullet3">
    <w:name w:val="List Bullet 3"/>
    <w:basedOn w:val="Normal"/>
    <w:uiPriority w:val="7"/>
    <w:rsid w:val="007952DB"/>
    <w:pPr>
      <w:numPr>
        <w:numId w:val="6"/>
      </w:numPr>
      <w:spacing w:after="4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F51F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13"/>
    <w:rsid w:val="009B4DC1"/>
    <w:rPr>
      <w:b/>
      <w:bCs/>
      <w:color w:val="7F7F7F"/>
      <w:szCs w:val="22"/>
      <w:lang w:val="en-US" w:eastAsia="en-US" w:bidi="en-US"/>
    </w:rPr>
  </w:style>
  <w:style w:type="character" w:customStyle="1" w:styleId="Heading6Char">
    <w:name w:val="Heading 6 Char"/>
    <w:basedOn w:val="DefaultParagraphFont"/>
    <w:link w:val="Heading6"/>
    <w:uiPriority w:val="13"/>
    <w:rsid w:val="009B4DC1"/>
    <w:rPr>
      <w:b/>
      <w:bCs/>
      <w:i/>
      <w:iCs/>
      <w:color w:val="7F7F7F"/>
      <w:szCs w:val="22"/>
      <w:lang w:val="en-US" w:eastAsia="en-US" w:bidi="en-US"/>
    </w:rPr>
  </w:style>
  <w:style w:type="character" w:customStyle="1" w:styleId="Heading7Char">
    <w:name w:val="Heading 7 Char"/>
    <w:basedOn w:val="DefaultParagraphFont"/>
    <w:link w:val="Heading7"/>
    <w:uiPriority w:val="13"/>
    <w:rsid w:val="009B4DC1"/>
    <w:rPr>
      <w:i/>
      <w:iCs/>
      <w:szCs w:val="22"/>
      <w:lang w:val="en-US" w:eastAsia="en-US" w:bidi="en-US"/>
    </w:rPr>
  </w:style>
  <w:style w:type="character" w:customStyle="1" w:styleId="Heading8Char">
    <w:name w:val="Heading 8 Char"/>
    <w:basedOn w:val="DefaultParagraphFont"/>
    <w:link w:val="Heading8"/>
    <w:uiPriority w:val="13"/>
    <w:rsid w:val="009B4DC1"/>
    <w:rPr>
      <w:lang w:val="en-US" w:eastAsia="en-US" w:bidi="en-US"/>
    </w:rPr>
  </w:style>
  <w:style w:type="character" w:customStyle="1" w:styleId="Heading9Char">
    <w:name w:val="Heading 9 Char"/>
    <w:basedOn w:val="DefaultParagraphFont"/>
    <w:link w:val="Heading9"/>
    <w:uiPriority w:val="13"/>
    <w:rsid w:val="009B4DC1"/>
    <w:rPr>
      <w:i/>
      <w:iCs/>
      <w:spacing w:val="5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1E9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B4DC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21E9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32C1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Strong">
    <w:name w:val="Strong"/>
    <w:uiPriority w:val="22"/>
    <w:qFormat/>
    <w:locked/>
    <w:rsid w:val="00435ABA"/>
    <w:rPr>
      <w:b/>
      <w:bCs/>
    </w:rPr>
  </w:style>
  <w:style w:type="character" w:styleId="Emphasis">
    <w:name w:val="Emphasis"/>
    <w:uiPriority w:val="20"/>
    <w:qFormat/>
    <w:rsid w:val="00F221E9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Spacing">
    <w:name w:val="No Spacing"/>
    <w:basedOn w:val="Normal"/>
    <w:uiPriority w:val="5"/>
    <w:qFormat/>
    <w:locked/>
    <w:rsid w:val="00435ABA"/>
    <w:pPr>
      <w:spacing w:after="0"/>
    </w:pPr>
  </w:style>
  <w:style w:type="paragraph" w:styleId="ListParagraph">
    <w:name w:val="List Paragraph"/>
    <w:basedOn w:val="Normal"/>
    <w:uiPriority w:val="38"/>
    <w:locked/>
    <w:rsid w:val="00435A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221E9"/>
    <w:rPr>
      <w:i w:val="0"/>
      <w:iCs w:val="0"/>
      <w:color w:val="94363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9B4DC1"/>
    <w:rPr>
      <w:color w:val="943634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1E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DC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leEmphasis">
    <w:name w:val="Subtle Emphasis"/>
    <w:uiPriority w:val="23"/>
    <w:locked/>
    <w:rsid w:val="00435ABA"/>
    <w:rPr>
      <w:i/>
      <w:iCs/>
    </w:rPr>
  </w:style>
  <w:style w:type="character" w:styleId="IntenseEmphasis">
    <w:name w:val="Intense Emphasis"/>
    <w:uiPriority w:val="21"/>
    <w:qFormat/>
    <w:rsid w:val="00F221E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leReference">
    <w:name w:val="Subtle Reference"/>
    <w:uiPriority w:val="35"/>
    <w:locked/>
    <w:rsid w:val="00435ABA"/>
    <w:rPr>
      <w:smallCaps/>
    </w:rPr>
  </w:style>
  <w:style w:type="character" w:styleId="IntenseReference">
    <w:name w:val="Intense Reference"/>
    <w:uiPriority w:val="36"/>
    <w:locked/>
    <w:rsid w:val="00435ABA"/>
    <w:rPr>
      <w:smallCaps/>
      <w:spacing w:val="5"/>
      <w:u w:val="single"/>
    </w:rPr>
  </w:style>
  <w:style w:type="character" w:styleId="BookTitle">
    <w:name w:val="Book Title"/>
    <w:uiPriority w:val="37"/>
    <w:locked/>
    <w:rsid w:val="00435AB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43"/>
    <w:unhideWhenUsed/>
    <w:locked/>
    <w:rsid w:val="00435ABA"/>
    <w:pPr>
      <w:outlineLvl w:val="9"/>
    </w:pPr>
  </w:style>
  <w:style w:type="paragraph" w:customStyle="1" w:styleId="DocumentTitleStyle">
    <w:name w:val="Document Title Style"/>
    <w:basedOn w:val="Heading1"/>
    <w:link w:val="DocumentTitleStyleChar"/>
    <w:uiPriority w:val="4"/>
    <w:rsid w:val="00B161D2"/>
    <w:rPr>
      <w:color w:val="A9023A"/>
    </w:rPr>
  </w:style>
  <w:style w:type="character" w:customStyle="1" w:styleId="DocumentTitleStyleChar">
    <w:name w:val="Document Title Style Char"/>
    <w:basedOn w:val="Heading1Char"/>
    <w:link w:val="DocumentTitleStyle"/>
    <w:uiPriority w:val="4"/>
    <w:rsid w:val="009B4DC1"/>
    <w:rPr>
      <w:rFonts w:asciiTheme="majorHAnsi" w:eastAsiaTheme="majorEastAsia" w:hAnsiTheme="majorHAnsi" w:cstheme="majorBidi"/>
      <w:b/>
      <w:bCs/>
      <w:i/>
      <w:iCs/>
      <w:color w:val="A9023A"/>
      <w:shd w:val="clear" w:color="auto" w:fill="F2DBDB" w:themeFill="accent2" w:themeFillTint="33"/>
    </w:rPr>
  </w:style>
  <w:style w:type="paragraph" w:styleId="ListBullet4">
    <w:name w:val="List Bullet 4"/>
    <w:basedOn w:val="Normal"/>
    <w:uiPriority w:val="7"/>
    <w:rsid w:val="007952DB"/>
    <w:pPr>
      <w:numPr>
        <w:numId w:val="7"/>
      </w:numPr>
      <w:spacing w:after="40"/>
      <w:contextualSpacing/>
    </w:pPr>
  </w:style>
  <w:style w:type="paragraph" w:styleId="ListNumber">
    <w:name w:val="List Number"/>
    <w:basedOn w:val="Normal"/>
    <w:uiPriority w:val="8"/>
    <w:rsid w:val="002D362A"/>
    <w:pPr>
      <w:numPr>
        <w:numId w:val="9"/>
      </w:numPr>
      <w:ind w:left="340" w:hanging="340"/>
      <w:contextualSpacing/>
    </w:pPr>
  </w:style>
  <w:style w:type="paragraph" w:styleId="ListNumber2">
    <w:name w:val="List Number 2"/>
    <w:basedOn w:val="Normal"/>
    <w:uiPriority w:val="8"/>
    <w:rsid w:val="007952DB"/>
    <w:pPr>
      <w:numPr>
        <w:numId w:val="10"/>
      </w:numPr>
      <w:spacing w:after="40"/>
      <w:ind w:left="567" w:hanging="340"/>
      <w:contextualSpacing/>
    </w:pPr>
  </w:style>
  <w:style w:type="paragraph" w:styleId="ListNumber3">
    <w:name w:val="List Number 3"/>
    <w:basedOn w:val="Normal"/>
    <w:uiPriority w:val="8"/>
    <w:rsid w:val="007952DB"/>
    <w:pPr>
      <w:numPr>
        <w:numId w:val="11"/>
      </w:numPr>
      <w:spacing w:after="40"/>
      <w:ind w:left="794" w:hanging="340"/>
      <w:contextualSpacing/>
    </w:pPr>
  </w:style>
  <w:style w:type="paragraph" w:styleId="ListNumber4">
    <w:name w:val="List Number 4"/>
    <w:basedOn w:val="Normal"/>
    <w:uiPriority w:val="8"/>
    <w:rsid w:val="007952DB"/>
    <w:pPr>
      <w:numPr>
        <w:numId w:val="12"/>
      </w:numPr>
      <w:spacing w:after="40"/>
      <w:ind w:left="1020" w:hanging="340"/>
      <w:contextualSpacing/>
    </w:pPr>
  </w:style>
  <w:style w:type="paragraph" w:customStyle="1" w:styleId="SubtitleBlack">
    <w:name w:val="Subtitle Black"/>
    <w:basedOn w:val="Subtitle"/>
    <w:uiPriority w:val="4"/>
    <w:qFormat/>
    <w:locked/>
    <w:rsid w:val="006E01B9"/>
    <w:rPr>
      <w:color w:val="000000"/>
    </w:rPr>
  </w:style>
  <w:style w:type="paragraph" w:styleId="ListBullet5">
    <w:name w:val="List Bullet 5"/>
    <w:basedOn w:val="Normal"/>
    <w:uiPriority w:val="4"/>
    <w:locked/>
    <w:rsid w:val="00720B25"/>
    <w:pPr>
      <w:numPr>
        <w:numId w:val="8"/>
      </w:numPr>
      <w:contextualSpacing/>
    </w:pPr>
  </w:style>
  <w:style w:type="table" w:customStyle="1" w:styleId="ColorfulGrid1">
    <w:name w:val="Colorful Grid1"/>
    <w:basedOn w:val="TableNormal"/>
    <w:locked/>
    <w:rsid w:val="00283E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Table3Deffects1">
    <w:name w:val="Table 3D effects 1"/>
    <w:basedOn w:val="TableNormal"/>
    <w:locked/>
    <w:rsid w:val="00797484"/>
    <w:pPr>
      <w:spacing w:before="160"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locked/>
    <w:rsid w:val="00797484"/>
    <w:pPr>
      <w:spacing w:before="160"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797484"/>
    <w:pPr>
      <w:spacing w:before="160"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locked/>
    <w:rsid w:val="00797484"/>
    <w:pPr>
      <w:spacing w:before="160"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locked/>
    <w:rsid w:val="00797484"/>
    <w:pPr>
      <w:spacing w:before="160"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locked/>
    <w:rsid w:val="00797484"/>
    <w:pPr>
      <w:spacing w:before="160"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locked/>
    <w:rsid w:val="00797484"/>
    <w:pPr>
      <w:spacing w:before="160"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locked/>
    <w:rsid w:val="00797484"/>
    <w:pPr>
      <w:spacing w:before="160"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locked/>
    <w:rsid w:val="00797484"/>
    <w:pPr>
      <w:spacing w:before="160"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rfulList-Accent3">
    <w:name w:val="Colorful List Accent 3"/>
    <w:basedOn w:val="TableNormal"/>
    <w:locked/>
    <w:rsid w:val="00283EF8"/>
    <w:rPr>
      <w:color w:val="000000"/>
    </w:rPr>
    <w:tblPr>
      <w:tblStyleRowBandSize w:val="1"/>
      <w:tblStyleColBandSize w:val="1"/>
    </w:tblPr>
    <w:tcPr>
      <w:shd w:val="clear" w:color="auto" w:fill="FEEB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7800"/>
      </w:tcPr>
    </w:tblStylePr>
    <w:tblStylePr w:type="lastRow">
      <w:rPr>
        <w:b/>
        <w:bCs/>
        <w:color w:val="CC78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CFCC"/>
      </w:tcPr>
    </w:tblStylePr>
    <w:tblStylePr w:type="band1Horz">
      <w:tblPr/>
      <w:tcPr>
        <w:shd w:val="clear" w:color="auto" w:fill="FED8D6"/>
      </w:tcPr>
    </w:tblStylePr>
  </w:style>
  <w:style w:type="table" w:styleId="ColorfulGrid-Accent2">
    <w:name w:val="Colorful Grid Accent 2"/>
    <w:basedOn w:val="TableNormal"/>
    <w:locked/>
    <w:rsid w:val="0079748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9EAF5"/>
    </w:tcPr>
    <w:tblStylePr w:type="firstRow">
      <w:rPr>
        <w:b/>
        <w:bCs/>
      </w:rPr>
      <w:tblPr/>
      <w:tcPr>
        <w:shd w:val="clear" w:color="auto" w:fill="93D6EA"/>
      </w:tcPr>
    </w:tblStylePr>
    <w:tblStylePr w:type="lastRow">
      <w:rPr>
        <w:b/>
        <w:bCs/>
        <w:color w:val="000000"/>
      </w:rPr>
      <w:tblPr/>
      <w:tcPr>
        <w:shd w:val="clear" w:color="auto" w:fill="93D6EA"/>
      </w:tcPr>
    </w:tblStylePr>
    <w:tblStylePr w:type="firstCol">
      <w:rPr>
        <w:color w:val="FFFFFF"/>
      </w:rPr>
      <w:tblPr/>
      <w:tcPr>
        <w:shd w:val="clear" w:color="auto" w:fill="166177"/>
      </w:tcPr>
    </w:tblStylePr>
    <w:tblStylePr w:type="lastCol">
      <w:rPr>
        <w:color w:val="FFFFFF"/>
      </w:rPr>
      <w:tblPr/>
      <w:tcPr>
        <w:shd w:val="clear" w:color="auto" w:fill="166177"/>
      </w:tcPr>
    </w:tblStylePr>
    <w:tblStylePr w:type="band1Vert">
      <w:tblPr/>
      <w:tcPr>
        <w:shd w:val="clear" w:color="auto" w:fill="78CCE5"/>
      </w:tcPr>
    </w:tblStylePr>
    <w:tblStylePr w:type="band1Horz">
      <w:tblPr/>
      <w:tcPr>
        <w:shd w:val="clear" w:color="auto" w:fill="78CCE5"/>
      </w:tcPr>
    </w:tblStylePr>
  </w:style>
  <w:style w:type="table" w:styleId="TableGrid">
    <w:name w:val="Table Grid"/>
    <w:basedOn w:val="TableNormal"/>
    <w:locked/>
    <w:rsid w:val="00283EF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ColorfulList-Accent2">
    <w:name w:val="Colorful List Accent 2"/>
    <w:basedOn w:val="TableNormal"/>
    <w:locked/>
    <w:rsid w:val="00283EF8"/>
    <w:rPr>
      <w:color w:val="000000"/>
    </w:rPr>
    <w:tblPr>
      <w:tblStyleRowBandSize w:val="1"/>
      <w:tblStyleColBandSize w:val="1"/>
    </w:tblPr>
    <w:tcPr>
      <w:shd w:val="clear" w:color="auto" w:fill="E4F4F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18677F"/>
      </w:tcPr>
    </w:tblStylePr>
    <w:tblStylePr w:type="lastRow">
      <w:rPr>
        <w:b/>
        <w:bCs/>
        <w:color w:val="18677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5F2"/>
      </w:tcPr>
    </w:tblStylePr>
    <w:tblStylePr w:type="band1Horz">
      <w:tblPr/>
      <w:tcPr>
        <w:shd w:val="clear" w:color="auto" w:fill="C9EAF5"/>
      </w:tcPr>
    </w:tblStylePr>
  </w:style>
  <w:style w:type="table" w:styleId="LightList-Accent2">
    <w:name w:val="Light List Accent 2"/>
    <w:basedOn w:val="TableNormal"/>
    <w:locked/>
    <w:rsid w:val="0018287B"/>
    <w:tblPr>
      <w:tblStyleRowBandSize w:val="1"/>
      <w:tblStyleColBandSize w:val="1"/>
      <w:tblBorders>
        <w:top w:val="single" w:sz="8" w:space="0" w:color="1E82A0"/>
        <w:left w:val="single" w:sz="8" w:space="0" w:color="1E82A0"/>
        <w:bottom w:val="single" w:sz="8" w:space="0" w:color="1E82A0"/>
        <w:right w:val="single" w:sz="8" w:space="0" w:color="1E82A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E82A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82A0"/>
          <w:left w:val="single" w:sz="8" w:space="0" w:color="1E82A0"/>
          <w:bottom w:val="single" w:sz="8" w:space="0" w:color="1E82A0"/>
          <w:right w:val="single" w:sz="8" w:space="0" w:color="1E82A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82A0"/>
          <w:left w:val="single" w:sz="8" w:space="0" w:color="1E82A0"/>
          <w:bottom w:val="single" w:sz="8" w:space="0" w:color="1E82A0"/>
          <w:right w:val="single" w:sz="8" w:space="0" w:color="1E82A0"/>
        </w:tcBorders>
      </w:tcPr>
    </w:tblStylePr>
    <w:tblStylePr w:type="band1Horz">
      <w:tblPr/>
      <w:tcPr>
        <w:tcBorders>
          <w:top w:val="single" w:sz="8" w:space="0" w:color="1E82A0"/>
          <w:left w:val="single" w:sz="8" w:space="0" w:color="1E82A0"/>
          <w:bottom w:val="single" w:sz="8" w:space="0" w:color="1E82A0"/>
          <w:right w:val="single" w:sz="8" w:space="0" w:color="1E82A0"/>
        </w:tcBorders>
      </w:tcPr>
    </w:tblStylePr>
  </w:style>
  <w:style w:type="table" w:styleId="LightList-Accent3">
    <w:name w:val="Light List Accent 3"/>
    <w:basedOn w:val="TableNormal"/>
    <w:locked/>
    <w:rsid w:val="0018287B"/>
    <w:tblPr>
      <w:tblStyleRowBandSize w:val="1"/>
      <w:tblStyleColBandSize w:val="1"/>
      <w:tblBorders>
        <w:top w:val="single" w:sz="8" w:space="0" w:color="FA3F32"/>
        <w:left w:val="single" w:sz="8" w:space="0" w:color="FA3F32"/>
        <w:bottom w:val="single" w:sz="8" w:space="0" w:color="FA3F32"/>
        <w:right w:val="single" w:sz="8" w:space="0" w:color="FA3F3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A3F3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3F32"/>
          <w:left w:val="single" w:sz="8" w:space="0" w:color="FA3F32"/>
          <w:bottom w:val="single" w:sz="8" w:space="0" w:color="FA3F32"/>
          <w:right w:val="single" w:sz="8" w:space="0" w:color="FA3F3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3F32"/>
          <w:left w:val="single" w:sz="8" w:space="0" w:color="FA3F32"/>
          <w:bottom w:val="single" w:sz="8" w:space="0" w:color="FA3F32"/>
          <w:right w:val="single" w:sz="8" w:space="0" w:color="FA3F32"/>
        </w:tcBorders>
      </w:tcPr>
    </w:tblStylePr>
    <w:tblStylePr w:type="band1Horz">
      <w:tblPr/>
      <w:tcPr>
        <w:tcBorders>
          <w:top w:val="single" w:sz="8" w:space="0" w:color="FA3F32"/>
          <w:left w:val="single" w:sz="8" w:space="0" w:color="FA3F32"/>
          <w:bottom w:val="single" w:sz="8" w:space="0" w:color="FA3F32"/>
          <w:right w:val="single" w:sz="8" w:space="0" w:color="FA3F32"/>
        </w:tcBorders>
      </w:tcPr>
    </w:tblStylePr>
  </w:style>
  <w:style w:type="table" w:styleId="ColorfulGrid-Accent1">
    <w:name w:val="Colorful Grid Accent 1"/>
    <w:basedOn w:val="TableNormal"/>
    <w:locked/>
    <w:rsid w:val="0018287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BCFFDA"/>
    </w:tcPr>
    <w:tblStylePr w:type="firstRow">
      <w:rPr>
        <w:b/>
        <w:bCs/>
      </w:rPr>
      <w:tblPr/>
      <w:tcPr>
        <w:shd w:val="clear" w:color="auto" w:fill="79FFB5"/>
      </w:tcPr>
    </w:tblStylePr>
    <w:tblStylePr w:type="lastRow">
      <w:rPr>
        <w:b/>
        <w:bCs/>
        <w:color w:val="000000"/>
      </w:rPr>
      <w:tblPr/>
      <w:tcPr>
        <w:shd w:val="clear" w:color="auto" w:fill="79FFB5"/>
      </w:tcPr>
    </w:tblStylePr>
    <w:tblStylePr w:type="firstCol">
      <w:rPr>
        <w:color w:val="FFFFFF"/>
      </w:rPr>
      <w:tblPr/>
      <w:tcPr>
        <w:shd w:val="clear" w:color="auto" w:fill="00833B"/>
      </w:tcPr>
    </w:tblStylePr>
    <w:tblStylePr w:type="lastCol">
      <w:rPr>
        <w:color w:val="FFFFFF"/>
      </w:rPr>
      <w:tblPr/>
      <w:tcPr>
        <w:shd w:val="clear" w:color="auto" w:fill="00833B"/>
      </w:tcPr>
    </w:tblStylePr>
    <w:tblStylePr w:type="band1Vert">
      <w:tblPr/>
      <w:tcPr>
        <w:shd w:val="clear" w:color="auto" w:fill="58FFA3"/>
      </w:tcPr>
    </w:tblStylePr>
    <w:tblStylePr w:type="band1Horz">
      <w:tblPr/>
      <w:tcPr>
        <w:shd w:val="clear" w:color="auto" w:fill="58FFA3"/>
      </w:tcPr>
    </w:tblStylePr>
  </w:style>
  <w:style w:type="table" w:customStyle="1" w:styleId="04QmaticLightNormal">
    <w:name w:val="04 Qmatic Light Normal"/>
    <w:basedOn w:val="TableNormal"/>
    <w:uiPriority w:val="99"/>
    <w:qFormat/>
    <w:rsid w:val="00283EF8"/>
    <w:rPr>
      <w:sz w:val="18"/>
    </w:rPr>
    <w:tblPr>
      <w:tblBorders>
        <w:bottom w:val="single" w:sz="6" w:space="0" w:color="A9023A"/>
        <w:insideH w:val="single" w:sz="6" w:space="0" w:color="A9023A"/>
        <w:insideV w:val="single" w:sz="6" w:space="0" w:color="A9023A"/>
      </w:tblBorders>
    </w:tblPr>
    <w:tcPr>
      <w:shd w:val="clear" w:color="auto" w:fill="FFFFFF"/>
    </w:tcPr>
    <w:tblStylePr w:type="firstRow">
      <w:pPr>
        <w:jc w:val="center"/>
      </w:pPr>
      <w:rPr>
        <w:rFonts w:ascii="Arial" w:hAnsi="Arial"/>
        <w:b/>
        <w:sz w:val="18"/>
      </w:rPr>
      <w:tblPr/>
      <w:tcPr>
        <w:vAlign w:val="bottom"/>
      </w:tcPr>
    </w:tblStylePr>
    <w:tblStylePr w:type="firstCol">
      <w:pPr>
        <w:jc w:val="right"/>
      </w:pPr>
      <w:rPr>
        <w:rFonts w:ascii="Arial" w:hAnsi="Arial"/>
        <w:b/>
        <w:sz w:val="18"/>
      </w:rPr>
    </w:tblStylePr>
  </w:style>
  <w:style w:type="table" w:customStyle="1" w:styleId="05QmaticLightDense">
    <w:name w:val="05 Qmatic Light Dense"/>
    <w:basedOn w:val="04QmaticLightNormal"/>
    <w:uiPriority w:val="99"/>
    <w:qFormat/>
    <w:rsid w:val="006817E7"/>
    <w:rPr>
      <w:sz w:val="16"/>
    </w:rPr>
    <w:tblPr/>
    <w:tblStylePr w:type="firstRow">
      <w:pPr>
        <w:jc w:val="center"/>
      </w:pPr>
      <w:rPr>
        <w:rFonts w:ascii="Arial" w:hAnsi="Arial"/>
        <w:b/>
        <w:sz w:val="16"/>
      </w:rPr>
      <w:tblPr/>
      <w:tcPr>
        <w:vAlign w:val="bottom"/>
      </w:tcPr>
    </w:tblStylePr>
    <w:tblStylePr w:type="firstCol">
      <w:pPr>
        <w:jc w:val="right"/>
      </w:pPr>
      <w:rPr>
        <w:rFonts w:ascii="Arial" w:hAnsi="Arial"/>
        <w:b/>
        <w:sz w:val="16"/>
      </w:rPr>
    </w:tblStylePr>
  </w:style>
  <w:style w:type="table" w:customStyle="1" w:styleId="01QmaticBoldNormal">
    <w:name w:val="01 Qmatic Bold Normal"/>
    <w:basedOn w:val="TableNormal"/>
    <w:uiPriority w:val="99"/>
    <w:qFormat/>
    <w:rsid w:val="00760CD0"/>
    <w:rPr>
      <w:sz w:val="18"/>
    </w:rPr>
    <w:tblPr>
      <w:tblBorders>
        <w:insideH w:val="single" w:sz="12" w:space="0" w:color="FFFFFF"/>
        <w:insideV w:val="single" w:sz="12" w:space="0" w:color="FFFFFF"/>
      </w:tblBorders>
    </w:tblPr>
    <w:tcPr>
      <w:shd w:val="clear" w:color="auto" w:fill="C9EAF5"/>
    </w:tcPr>
    <w:tblStylePr w:type="firstRow">
      <w:pPr>
        <w:jc w:val="center"/>
      </w:pPr>
      <w:rPr>
        <w:rFonts w:ascii="Arial" w:hAnsi="Arial"/>
        <w:b/>
        <w:sz w:val="18"/>
      </w:rPr>
      <w:tblPr/>
      <w:tcPr>
        <w:shd w:val="clear" w:color="auto" w:fill="A9023A"/>
        <w:vAlign w:val="bottom"/>
      </w:tcPr>
    </w:tblStylePr>
    <w:tblStylePr w:type="firstCol">
      <w:pPr>
        <w:jc w:val="right"/>
      </w:pPr>
      <w:rPr>
        <w:rFonts w:ascii="Arial" w:hAnsi="Arial"/>
        <w:b/>
        <w:sz w:val="18"/>
      </w:rPr>
      <w:tblPr/>
      <w:tcPr>
        <w:shd w:val="clear" w:color="auto" w:fill="A9023A"/>
      </w:tcPr>
    </w:tblStylePr>
  </w:style>
  <w:style w:type="table" w:styleId="TableGrid1">
    <w:name w:val="Table Grid 1"/>
    <w:basedOn w:val="TableNormal"/>
    <w:locked/>
    <w:rsid w:val="00DE0BDA"/>
    <w:pPr>
      <w:spacing w:before="160" w:after="100"/>
    </w:pPr>
    <w:rPr>
      <w:sz w:val="16"/>
    </w:rPr>
    <w:tblPr>
      <w:tblStyleRowBandSize w:val="1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</w:tblPr>
    <w:tcPr>
      <w:shd w:val="clear" w:color="auto" w:fill="FFDCE5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Arial" w:hAnsi="Arial"/>
        <w:sz w:val="16"/>
      </w:rPr>
    </w:tblStylePr>
  </w:style>
  <w:style w:type="table" w:styleId="TableGrid2">
    <w:name w:val="Table Grid 2"/>
    <w:basedOn w:val="TableNormal"/>
    <w:locked/>
    <w:rsid w:val="00DE0BDA"/>
    <w:pPr>
      <w:spacing w:before="160" w:after="100"/>
    </w:pPr>
    <w:rPr>
      <w:sz w:val="16"/>
    </w:rPr>
    <w:tblPr>
      <w:tblStyleRowBandSize w:val="1"/>
      <w:tblStyleColBandSize w:val="1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</w:tblPr>
    <w:tcPr>
      <w:shd w:val="clear" w:color="auto" w:fill="FFB9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Vert">
      <w:rPr>
        <w:rFonts w:ascii="Arial" w:hAnsi="Arial"/>
        <w:sz w:val="16"/>
      </w:rPr>
    </w:tblStylePr>
  </w:style>
  <w:style w:type="table" w:styleId="TableColumns1">
    <w:name w:val="Table Columns 1"/>
    <w:basedOn w:val="TableNormal"/>
    <w:locked/>
    <w:rsid w:val="00DE0BDA"/>
    <w:pPr>
      <w:spacing w:before="160"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D9D9D9"/>
    </w:tc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>
        <w:jc w:val="right"/>
      </w:pPr>
      <w:rPr>
        <w:rFonts w:ascii="Arial" w:hAnsi="Arial"/>
        <w:b w:val="0"/>
        <w:bCs w:val="0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02QmaticBoldDense">
    <w:name w:val="02 Qmatic Bold Dense"/>
    <w:basedOn w:val="01QmaticBoldNormal"/>
    <w:uiPriority w:val="99"/>
    <w:qFormat/>
    <w:rsid w:val="006817E7"/>
    <w:rPr>
      <w:sz w:val="16"/>
    </w:rPr>
    <w:tblPr/>
    <w:tblStylePr w:type="firstRow">
      <w:pPr>
        <w:jc w:val="center"/>
      </w:pPr>
      <w:rPr>
        <w:rFonts w:ascii="Arial" w:hAnsi="Arial"/>
        <w:b/>
        <w:sz w:val="16"/>
      </w:rPr>
      <w:tblPr/>
      <w:tcPr>
        <w:shd w:val="clear" w:color="auto" w:fill="A9023A"/>
        <w:vAlign w:val="bottom"/>
      </w:tcPr>
    </w:tblStylePr>
    <w:tblStylePr w:type="firstCol">
      <w:pPr>
        <w:jc w:val="right"/>
      </w:pPr>
      <w:rPr>
        <w:rFonts w:ascii="Arial" w:hAnsi="Arial"/>
        <w:b/>
        <w:sz w:val="16"/>
      </w:rPr>
      <w:tblPr/>
      <w:tcPr>
        <w:shd w:val="clear" w:color="auto" w:fill="A9023A"/>
      </w:tcPr>
    </w:tblStylePr>
  </w:style>
  <w:style w:type="table" w:customStyle="1" w:styleId="03QmaticBoldUltradense">
    <w:name w:val="03 Qmatic Bold Ultradense"/>
    <w:basedOn w:val="01QmaticBoldNormal"/>
    <w:uiPriority w:val="99"/>
    <w:qFormat/>
    <w:rsid w:val="006817E7"/>
    <w:rPr>
      <w:sz w:val="14"/>
    </w:rPr>
    <w:tblPr/>
    <w:tblStylePr w:type="firstRow">
      <w:pPr>
        <w:jc w:val="center"/>
      </w:pPr>
      <w:rPr>
        <w:rFonts w:ascii="Arial" w:hAnsi="Arial"/>
        <w:b/>
        <w:sz w:val="16"/>
      </w:rPr>
      <w:tblPr/>
      <w:tcPr>
        <w:shd w:val="clear" w:color="auto" w:fill="A9023A"/>
        <w:vAlign w:val="bottom"/>
      </w:tcPr>
    </w:tblStylePr>
    <w:tblStylePr w:type="firstCol">
      <w:pPr>
        <w:jc w:val="right"/>
      </w:pPr>
      <w:rPr>
        <w:rFonts w:ascii="Arial" w:hAnsi="Arial"/>
        <w:b/>
        <w:sz w:val="16"/>
      </w:rPr>
      <w:tblPr/>
      <w:tcPr>
        <w:shd w:val="clear" w:color="auto" w:fill="A9023A"/>
      </w:tcPr>
    </w:tblStylePr>
  </w:style>
  <w:style w:type="table" w:customStyle="1" w:styleId="06QmaticLightUltradense">
    <w:name w:val="06 Qmatic Light Ultradense"/>
    <w:basedOn w:val="04QmaticLightNormal"/>
    <w:uiPriority w:val="99"/>
    <w:qFormat/>
    <w:rsid w:val="006817E7"/>
    <w:rPr>
      <w:sz w:val="14"/>
    </w:rPr>
    <w:tblPr/>
    <w:tblStylePr w:type="firstRow">
      <w:pPr>
        <w:jc w:val="center"/>
      </w:pPr>
      <w:rPr>
        <w:rFonts w:ascii="Arial" w:hAnsi="Arial"/>
        <w:b/>
        <w:sz w:val="16"/>
      </w:rPr>
      <w:tblPr/>
      <w:tcPr>
        <w:vAlign w:val="bottom"/>
      </w:tcPr>
    </w:tblStylePr>
    <w:tblStylePr w:type="firstCol">
      <w:pPr>
        <w:jc w:val="right"/>
      </w:pPr>
      <w:rPr>
        <w:rFonts w:ascii="Arial" w:hAnsi="Arial"/>
        <w:b/>
        <w:sz w:val="16"/>
      </w:rPr>
    </w:tblStylePr>
  </w:style>
  <w:style w:type="table" w:customStyle="1" w:styleId="08QmaticListTableBoldDense">
    <w:name w:val="08 Qmatic List Table Bold Dense"/>
    <w:basedOn w:val="07QmaticListTableBoldNormal"/>
    <w:uiPriority w:val="99"/>
    <w:qFormat/>
    <w:rsid w:val="007952DB"/>
    <w:rPr>
      <w:sz w:val="16"/>
      <w:szCs w:val="20"/>
      <w:lang w:val="sv-SE" w:eastAsia="sv-SE" w:bidi="ar-SA"/>
    </w:rPr>
    <w:tblPr/>
    <w:tblStylePr w:type="firstRow">
      <w:pPr>
        <w:jc w:val="left"/>
      </w:pPr>
      <w:rPr>
        <w:rFonts w:ascii="Arial" w:hAnsi="Arial"/>
        <w:b/>
        <w:sz w:val="18"/>
      </w:rPr>
      <w:tblPr/>
      <w:tcPr>
        <w:tcBorders>
          <w:insideV w:val="nil"/>
        </w:tcBorders>
        <w:shd w:val="clear" w:color="auto" w:fill="A9023A"/>
        <w:vAlign w:val="bottom"/>
      </w:tcPr>
    </w:tblStylePr>
    <w:tblStylePr w:type="firstCol">
      <w:pPr>
        <w:jc w:val="left"/>
      </w:pPr>
      <w:rPr>
        <w:rFonts w:ascii="Arial" w:hAnsi="Arial"/>
        <w:sz w:val="16"/>
      </w:rPr>
    </w:tblStylePr>
    <w:tblStylePr w:type="band1Horz">
      <w:tblPr/>
      <w:tcPr>
        <w:shd w:val="clear" w:color="auto" w:fill="93D6EA"/>
      </w:tcPr>
    </w:tblStylePr>
    <w:tblStylePr w:type="band2Horz">
      <w:tblPr/>
      <w:tcPr>
        <w:shd w:val="clear" w:color="auto" w:fill="C9EAF5"/>
      </w:tcPr>
    </w:tblStylePr>
  </w:style>
  <w:style w:type="table" w:customStyle="1" w:styleId="07QmaticListTableBoldNormal">
    <w:name w:val="07 Qmatic List Table Bold Normal"/>
    <w:basedOn w:val="TableNormal"/>
    <w:uiPriority w:val="99"/>
    <w:qFormat/>
    <w:rsid w:val="00760CD0"/>
    <w:pPr>
      <w:spacing w:before="100" w:beforeAutospacing="1" w:after="100" w:afterAutospacing="1"/>
      <w:contextualSpacing/>
    </w:pPr>
    <w:rPr>
      <w:sz w:val="18"/>
    </w:rPr>
    <w:tblPr>
      <w:tblStyleRowBandSize w:val="1"/>
      <w:tblBorders>
        <w:insideH w:val="single" w:sz="6" w:space="0" w:color="FFFFFF"/>
        <w:insideV w:val="single" w:sz="6" w:space="0" w:color="FFFFFF"/>
      </w:tblBorders>
    </w:tblPr>
    <w:tcPr>
      <w:shd w:val="clear" w:color="auto" w:fill="FEBBD1"/>
      <w:tcMar>
        <w:top w:w="57" w:type="dxa"/>
        <w:left w:w="85" w:type="dxa"/>
        <w:bottom w:w="57" w:type="dxa"/>
        <w:right w:w="85" w:type="dxa"/>
      </w:tcMar>
    </w:tcPr>
    <w:tblStylePr w:type="firstRow">
      <w:pPr>
        <w:jc w:val="left"/>
      </w:pPr>
      <w:rPr>
        <w:rFonts w:ascii="Arial" w:hAnsi="Arial"/>
        <w:b/>
        <w:sz w:val="18"/>
      </w:rPr>
      <w:tblPr/>
      <w:tcPr>
        <w:tcBorders>
          <w:insideV w:val="nil"/>
        </w:tcBorders>
        <w:shd w:val="clear" w:color="auto" w:fill="A9023A"/>
        <w:vAlign w:val="bottom"/>
      </w:tcPr>
    </w:tblStylePr>
    <w:tblStylePr w:type="firstCol">
      <w:pPr>
        <w:jc w:val="left"/>
      </w:pPr>
      <w:rPr>
        <w:rFonts w:ascii="Arial" w:hAnsi="Arial"/>
        <w:sz w:val="18"/>
      </w:rPr>
    </w:tblStylePr>
    <w:tblStylePr w:type="band1Horz">
      <w:tblPr/>
      <w:tcPr>
        <w:shd w:val="clear" w:color="auto" w:fill="93D6EA"/>
      </w:tcPr>
    </w:tblStylePr>
    <w:tblStylePr w:type="band2Horz">
      <w:tblPr/>
      <w:tcPr>
        <w:shd w:val="clear" w:color="auto" w:fill="C9EAF5"/>
      </w:tcPr>
    </w:tblStylePr>
  </w:style>
  <w:style w:type="table" w:customStyle="1" w:styleId="10QmaticListTableLightNormal">
    <w:name w:val="10 Qmatic List Table Light Normal"/>
    <w:basedOn w:val="TableNormal"/>
    <w:uiPriority w:val="99"/>
    <w:qFormat/>
    <w:rsid w:val="00432023"/>
    <w:pPr>
      <w:spacing w:before="100" w:beforeAutospacing="1" w:after="100" w:afterAutospacing="1" w:line="180" w:lineRule="atLeast"/>
      <w:contextualSpacing/>
    </w:pPr>
    <w:rPr>
      <w:sz w:val="18"/>
    </w:rPr>
    <w:tblPr>
      <w:tblStyleRowBandSize w:val="1"/>
      <w:tblBorders>
        <w:insideV w:val="single" w:sz="6" w:space="0" w:color="FFFFFF"/>
      </w:tblBorders>
    </w:tblPr>
    <w:tcPr>
      <w:tcMar>
        <w:top w:w="57" w:type="dxa"/>
        <w:left w:w="85" w:type="dxa"/>
        <w:bottom w:w="57" w:type="dxa"/>
        <w:right w:w="85" w:type="dxa"/>
      </w:tcMar>
    </w:tcPr>
    <w:tblStylePr w:type="firstRow">
      <w:pPr>
        <w:jc w:val="left"/>
      </w:pPr>
      <w:rPr>
        <w:rFonts w:ascii="Arial" w:hAnsi="Arial"/>
        <w:b/>
        <w:sz w:val="18"/>
      </w:rPr>
      <w:tblPr/>
      <w:tcPr>
        <w:tcBorders>
          <w:bottom w:val="single" w:sz="6" w:space="0" w:color="A9023A"/>
        </w:tcBorders>
      </w:tcPr>
    </w:tblStylePr>
    <w:tblStylePr w:type="band1Horz">
      <w:tblPr/>
      <w:tcPr>
        <w:shd w:val="clear" w:color="auto" w:fill="C9EAF5"/>
      </w:tcPr>
    </w:tblStylePr>
    <w:tblStylePr w:type="band2Horz">
      <w:tblPr/>
      <w:tcPr>
        <w:shd w:val="clear" w:color="auto" w:fill="FFFFFF"/>
      </w:tcPr>
    </w:tblStylePr>
  </w:style>
  <w:style w:type="table" w:customStyle="1" w:styleId="11QmaticListTableLightDense">
    <w:name w:val="11 Qmatic List Table Light Dense"/>
    <w:basedOn w:val="10QmaticListTableLightNormal"/>
    <w:uiPriority w:val="99"/>
    <w:qFormat/>
    <w:rsid w:val="00432023"/>
    <w:rPr>
      <w:sz w:val="16"/>
    </w:rPr>
    <w:tblPr/>
    <w:tblStylePr w:type="firstRow">
      <w:pPr>
        <w:jc w:val="left"/>
      </w:pPr>
      <w:rPr>
        <w:rFonts w:ascii="Arial" w:hAnsi="Arial"/>
        <w:b/>
        <w:sz w:val="16"/>
      </w:rPr>
      <w:tblPr/>
      <w:tcPr>
        <w:tcBorders>
          <w:bottom w:val="single" w:sz="6" w:space="0" w:color="A9023A"/>
        </w:tcBorders>
      </w:tcPr>
    </w:tblStylePr>
    <w:tblStylePr w:type="firstCol">
      <w:rPr>
        <w:rFonts w:ascii="Arial" w:hAnsi="Arial"/>
        <w:sz w:val="16"/>
      </w:rPr>
    </w:tblStylePr>
    <w:tblStylePr w:type="band1Horz">
      <w:tblPr/>
      <w:tcPr>
        <w:shd w:val="clear" w:color="auto" w:fill="C9EAF5"/>
      </w:tcPr>
    </w:tblStylePr>
    <w:tblStylePr w:type="band2Horz">
      <w:tblPr/>
      <w:tcPr>
        <w:shd w:val="clear" w:color="auto" w:fill="FFFFFF"/>
      </w:tcPr>
    </w:tblStylePr>
  </w:style>
  <w:style w:type="table" w:customStyle="1" w:styleId="09QmaticListTableBoldUltradense">
    <w:name w:val="09 Qmatic List Table Bold Ultradense"/>
    <w:basedOn w:val="07QmaticListTableBoldNormal"/>
    <w:uiPriority w:val="99"/>
    <w:qFormat/>
    <w:rsid w:val="007952DB"/>
    <w:rPr>
      <w:sz w:val="14"/>
    </w:rPr>
    <w:tblPr/>
    <w:tblStylePr w:type="firstRow">
      <w:pPr>
        <w:jc w:val="left"/>
      </w:pPr>
      <w:rPr>
        <w:rFonts w:ascii="Arial" w:hAnsi="Arial"/>
        <w:b/>
        <w:sz w:val="18"/>
      </w:rPr>
      <w:tblPr/>
      <w:tcPr>
        <w:tcBorders>
          <w:insideV w:val="nil"/>
        </w:tcBorders>
        <w:shd w:val="clear" w:color="auto" w:fill="A9023A"/>
        <w:vAlign w:val="bottom"/>
      </w:tcPr>
    </w:tblStylePr>
    <w:tblStylePr w:type="firstCol">
      <w:pPr>
        <w:jc w:val="left"/>
      </w:pPr>
      <w:rPr>
        <w:rFonts w:ascii="Arial" w:hAnsi="Arial"/>
        <w:sz w:val="14"/>
      </w:rPr>
    </w:tblStylePr>
    <w:tblStylePr w:type="band1Horz">
      <w:tblPr/>
      <w:tcPr>
        <w:shd w:val="clear" w:color="auto" w:fill="93D6EA"/>
      </w:tcPr>
    </w:tblStylePr>
    <w:tblStylePr w:type="band2Horz">
      <w:tblPr/>
      <w:tcPr>
        <w:shd w:val="clear" w:color="auto" w:fill="C9EAF5"/>
      </w:tcPr>
    </w:tblStylePr>
  </w:style>
  <w:style w:type="table" w:customStyle="1" w:styleId="12QmaticListTableLightUltradense">
    <w:name w:val="12 Qmatic List Table Light Ultradense"/>
    <w:basedOn w:val="10QmaticListTableLightNormal"/>
    <w:uiPriority w:val="99"/>
    <w:qFormat/>
    <w:rsid w:val="00432023"/>
    <w:rPr>
      <w:sz w:val="14"/>
    </w:rPr>
    <w:tblPr>
      <w:tblStyleColBandSize w:val="1"/>
    </w:tblPr>
    <w:tblStylePr w:type="firstRow">
      <w:pPr>
        <w:jc w:val="left"/>
      </w:pPr>
      <w:rPr>
        <w:rFonts w:ascii="Arial" w:hAnsi="Arial"/>
        <w:b/>
        <w:sz w:val="16"/>
      </w:rPr>
      <w:tblPr/>
      <w:tcPr>
        <w:tcBorders>
          <w:bottom w:val="single" w:sz="6" w:space="0" w:color="A9023A"/>
        </w:tcBorders>
      </w:tcPr>
    </w:tblStylePr>
    <w:tblStylePr w:type="firstCol">
      <w:rPr>
        <w:rFonts w:ascii="Arial" w:hAnsi="Arial"/>
        <w:sz w:val="14"/>
      </w:rPr>
    </w:tblStylePr>
    <w:tblStylePr w:type="band1Horz">
      <w:tblPr/>
      <w:tcPr>
        <w:shd w:val="clear" w:color="auto" w:fill="C9EAF5"/>
      </w:tcPr>
    </w:tblStylePr>
    <w:tblStylePr w:type="band2Horz">
      <w:tblPr/>
      <w:tcPr>
        <w:shd w:val="clear" w:color="auto" w:fill="FFFFFF"/>
      </w:tcPr>
    </w:tblStylePr>
  </w:style>
  <w:style w:type="character" w:styleId="Hyperlink">
    <w:name w:val="Hyperlink"/>
    <w:basedOn w:val="DefaultParagraphFont"/>
    <w:uiPriority w:val="99"/>
    <w:locked/>
    <w:rsid w:val="00FB44FA"/>
    <w:rPr>
      <w:color w:val="0000FF" w:themeColor="hyperlink"/>
      <w:u w:val="single"/>
    </w:rPr>
  </w:style>
  <w:style w:type="paragraph" w:styleId="NormalWeb">
    <w:name w:val="Normal (Web)"/>
    <w:basedOn w:val="Normal"/>
    <w:uiPriority w:val="4"/>
    <w:locked/>
    <w:rsid w:val="00037B8F"/>
    <w:rPr>
      <w:rFonts w:ascii="Times New Roman" w:hAnsi="Times New Roman"/>
      <w:sz w:val="24"/>
      <w:szCs w:val="24"/>
    </w:rPr>
  </w:style>
  <w:style w:type="paragraph" w:styleId="Caption">
    <w:name w:val="caption"/>
    <w:basedOn w:val="Normal"/>
    <w:next w:val="Normal"/>
    <w:uiPriority w:val="4"/>
    <w:locked/>
    <w:rsid w:val="00F221E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9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08718">
          <w:marLeft w:val="0"/>
          <w:marRight w:val="0"/>
          <w:marTop w:val="0"/>
          <w:marBottom w:val="0"/>
          <w:divBdr>
            <w:top w:val="single" w:sz="2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02887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8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nmol\Desktop\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56fc1b-3d0a-4c1d-9309-06a2dfe6f440">
      <Terms xmlns="http://schemas.microsoft.com/office/infopath/2007/PartnerControls"/>
    </lcf76f155ced4ddcb4097134ff3c332f>
    <TaxCatchAll xmlns="780e1f86-4164-46d3-9b86-85070a48a2f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DAF33E4FA0F4E86F59DC06FF277F6" ma:contentTypeVersion="19" ma:contentTypeDescription="Create a new document." ma:contentTypeScope="" ma:versionID="0e90ce8d9ee6d7b447116aa79c832ec0">
  <xsd:schema xmlns:xsd="http://www.w3.org/2001/XMLSchema" xmlns:xs="http://www.w3.org/2001/XMLSchema" xmlns:p="http://schemas.microsoft.com/office/2006/metadata/properties" xmlns:ns2="9956fc1b-3d0a-4c1d-9309-06a2dfe6f440" xmlns:ns3="780e1f86-4164-46d3-9b86-85070a48a2f8" targetNamespace="http://schemas.microsoft.com/office/2006/metadata/properties" ma:root="true" ma:fieldsID="855fd28467a9ce93ba12f013ae0f3af7" ns2:_="" ns3:_="">
    <xsd:import namespace="9956fc1b-3d0a-4c1d-9309-06a2dfe6f440"/>
    <xsd:import namespace="780e1f86-4164-46d3-9b86-85070a48a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6fc1b-3d0a-4c1d-9309-06a2dfe6f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c64c42-d74a-44a1-9584-43b691798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e1f86-4164-46d3-9b86-85070a48a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32afab-c586-4197-9cd9-13350cad632e}" ma:internalName="TaxCatchAll" ma:showField="CatchAllData" ma:web="780e1f86-4164-46d3-9b86-85070a48a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897773-6B10-418D-91F6-F5F56C23B40E}">
  <ds:schemaRefs>
    <ds:schemaRef ds:uri="http://schemas.microsoft.com/office/2006/metadata/properties"/>
    <ds:schemaRef ds:uri="http://schemas.microsoft.com/office/infopath/2007/PartnerControls"/>
    <ds:schemaRef ds:uri="9956fc1b-3d0a-4c1d-9309-06a2dfe6f440"/>
    <ds:schemaRef ds:uri="780e1f86-4164-46d3-9b86-85070a48a2f8"/>
  </ds:schemaRefs>
</ds:datastoreItem>
</file>

<file path=customXml/itemProps2.xml><?xml version="1.0" encoding="utf-8"?>
<ds:datastoreItem xmlns:ds="http://schemas.openxmlformats.org/officeDocument/2006/customXml" ds:itemID="{32937C48-7D6E-48F5-ACFA-45FDAA3365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FEF799-B79D-40D0-8F57-8C315CD62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6fc1b-3d0a-4c1d-9309-06a2dfe6f440"/>
    <ds:schemaRef ds:uri="780e1f86-4164-46d3-9b86-85070a48a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EDA46F-F014-4910-9150-125CA11D23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Template.dotx</Template>
  <TotalTime>1</TotalTime>
  <Pages>3</Pages>
  <Words>408</Words>
  <Characters>2507</Characters>
  <Application>Microsoft Office Word</Application>
  <DocSecurity>0</DocSecurity>
  <Lines>119</Lines>
  <Paragraphs>69</Paragraphs>
  <ScaleCrop>false</ScaleCrop>
  <Company>Qmatic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yanmol</dc:creator>
  <cp:keywords/>
  <cp:lastModifiedBy>Yana Ledel</cp:lastModifiedBy>
  <cp:revision>338</cp:revision>
  <cp:lastPrinted>2013-04-10T21:13:00Z</cp:lastPrinted>
  <dcterms:created xsi:type="dcterms:W3CDTF">2013-01-11T19:38:00Z</dcterms:created>
  <dcterms:modified xsi:type="dcterms:W3CDTF">2026-04-24T16:20:00Z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0x0101006C1DAF33E4FA0F4E86F59DC06FF277F6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